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16CC" w14:textId="7DB8C2FB" w:rsidR="00AA1748" w:rsidRPr="00700083" w:rsidRDefault="00AA1748" w:rsidP="5A788C03">
      <w:pPr>
        <w:pStyle w:val="Heading30"/>
        <w:spacing w:before="240"/>
        <w:rPr>
          <w:rFonts w:ascii="Basic Sans" w:eastAsia="Times New Roman" w:hAnsi="Basic Sans" w:cs="Times New Roman"/>
          <w:b w:val="0"/>
          <w:bCs w:val="0"/>
          <w:color w:val="195A7D"/>
        </w:rPr>
      </w:pPr>
      <w:r w:rsidRPr="2A38F453">
        <w:rPr>
          <w:rFonts w:ascii="Basic Sans" w:eastAsia="Times New Roman" w:hAnsi="Basic Sans" w:cs="Times New Roman"/>
          <w:b w:val="0"/>
          <w:bCs w:val="0"/>
          <w:color w:val="195A7D"/>
        </w:rPr>
        <w:t>Sum</w:t>
      </w:r>
      <w:r w:rsidR="00B32E3F" w:rsidRPr="2A38F453">
        <w:rPr>
          <w:rFonts w:ascii="Basic Sans" w:eastAsia="Times New Roman" w:hAnsi="Basic Sans" w:cs="Times New Roman"/>
          <w:b w:val="0"/>
          <w:bCs w:val="0"/>
          <w:color w:val="195A7D"/>
        </w:rPr>
        <w:t xml:space="preserve">mary – Board </w:t>
      </w:r>
      <w:r w:rsidR="00D9251A">
        <w:rPr>
          <w:rFonts w:ascii="Basic Sans" w:eastAsia="Times New Roman" w:hAnsi="Basic Sans" w:cs="Times New Roman"/>
          <w:b w:val="0"/>
          <w:bCs w:val="0"/>
          <w:color w:val="195A7D"/>
        </w:rPr>
        <w:t>M</w:t>
      </w:r>
      <w:r w:rsidR="00B32E3F" w:rsidRPr="2A38F453">
        <w:rPr>
          <w:rFonts w:ascii="Basic Sans" w:eastAsia="Times New Roman" w:hAnsi="Basic Sans" w:cs="Times New Roman"/>
          <w:b w:val="0"/>
          <w:bCs w:val="0"/>
          <w:color w:val="195A7D"/>
        </w:rPr>
        <w:t xml:space="preserve">eeting </w:t>
      </w:r>
      <w:r w:rsidR="00D9251A">
        <w:rPr>
          <w:rFonts w:ascii="Basic Sans" w:eastAsia="Times New Roman" w:hAnsi="Basic Sans" w:cs="Times New Roman"/>
          <w:b w:val="0"/>
          <w:bCs w:val="0"/>
          <w:color w:val="195A7D"/>
        </w:rPr>
        <w:t>N</w:t>
      </w:r>
      <w:r w:rsidR="00B32E3F" w:rsidRPr="2A38F453">
        <w:rPr>
          <w:rFonts w:ascii="Basic Sans" w:eastAsia="Times New Roman" w:hAnsi="Basic Sans" w:cs="Times New Roman"/>
          <w:b w:val="0"/>
          <w:bCs w:val="0"/>
          <w:color w:val="195A7D"/>
        </w:rPr>
        <w:t xml:space="preserve">o. </w:t>
      </w:r>
      <w:r w:rsidR="006B659B">
        <w:rPr>
          <w:rFonts w:ascii="Basic Sans" w:eastAsia="Times New Roman" w:hAnsi="Basic Sans" w:cs="Times New Roman"/>
          <w:b w:val="0"/>
          <w:bCs w:val="0"/>
          <w:color w:val="195A7D"/>
        </w:rPr>
        <w:t>5</w:t>
      </w:r>
      <w:r w:rsidR="007A54DD">
        <w:rPr>
          <w:rFonts w:ascii="Basic Sans" w:eastAsia="Times New Roman" w:hAnsi="Basic Sans" w:cs="Times New Roman"/>
          <w:b w:val="0"/>
          <w:bCs w:val="0"/>
          <w:color w:val="195A7D"/>
        </w:rPr>
        <w:t>3</w:t>
      </w:r>
    </w:p>
    <w:p w14:paraId="243FB80B" w14:textId="1E50858E" w:rsidR="00FF2E25" w:rsidRPr="00ED2D73" w:rsidRDefault="007A54DD" w:rsidP="087A3FF3">
      <w:pPr>
        <w:pStyle w:val="Heading30"/>
        <w:spacing w:before="240"/>
        <w:rPr>
          <w:rFonts w:ascii="Basic Sans" w:eastAsia="Times New Roman" w:hAnsi="Basic Sans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Basic Sans" w:eastAsia="Times New Roman" w:hAnsi="Basic Sans" w:cs="Times New Roman"/>
          <w:b w:val="0"/>
          <w:bCs w:val="0"/>
          <w:color w:val="000000" w:themeColor="text1"/>
          <w:sz w:val="24"/>
          <w:szCs w:val="24"/>
        </w:rPr>
        <w:t>29 January 2026</w:t>
      </w:r>
    </w:p>
    <w:p w14:paraId="25E3C8E0" w14:textId="0707E5E4" w:rsidR="00D53B66" w:rsidRPr="00B32E3F" w:rsidRDefault="000D47B9" w:rsidP="00D879D3">
      <w:pPr>
        <w:rPr>
          <w:rFonts w:ascii="Basic Sans" w:hAnsi="Basic Sans"/>
          <w:color w:val="005E85" w:themeColor="accent1"/>
          <w:sz w:val="28"/>
          <w:szCs w:val="28"/>
        </w:rPr>
      </w:pPr>
      <w:r>
        <w:rPr>
          <w:rFonts w:ascii="Basic Sans" w:hAnsi="Basic Sans"/>
          <w:color w:val="005E85" w:themeColor="accent1"/>
          <w:sz w:val="28"/>
          <w:szCs w:val="28"/>
        </w:rPr>
        <w:t xml:space="preserve">Key </w:t>
      </w:r>
      <w:r w:rsidR="00D53B66" w:rsidRPr="00B32E3F">
        <w:rPr>
          <w:rFonts w:ascii="Basic Sans" w:hAnsi="Basic Sans"/>
          <w:color w:val="005E85" w:themeColor="accent1"/>
          <w:sz w:val="28"/>
          <w:szCs w:val="28"/>
        </w:rPr>
        <w:t xml:space="preserve">Agenda items noted and </w:t>
      </w:r>
      <w:r w:rsidR="006256BA" w:rsidRPr="00B32E3F">
        <w:rPr>
          <w:rFonts w:ascii="Basic Sans" w:hAnsi="Basic Sans"/>
          <w:color w:val="005E85" w:themeColor="accent1"/>
          <w:sz w:val="28"/>
          <w:szCs w:val="28"/>
        </w:rPr>
        <w:t>discussed</w:t>
      </w:r>
    </w:p>
    <w:p w14:paraId="56662896" w14:textId="779DE3A9" w:rsidR="00766967" w:rsidRDefault="00D53B66" w:rsidP="00766967">
      <w:pPr>
        <w:rPr>
          <w:rFonts w:ascii="Basic Sans" w:hAnsi="Basic Sans"/>
        </w:rPr>
      </w:pPr>
      <w:r w:rsidRPr="00457F83">
        <w:rPr>
          <w:rFonts w:ascii="Basic Sans" w:hAnsi="Basic Sans"/>
        </w:rPr>
        <w:t>The Board:</w:t>
      </w:r>
    </w:p>
    <w:p w14:paraId="5428A2EA" w14:textId="482FB1A5" w:rsidR="007A54DD" w:rsidRDefault="008A67BB" w:rsidP="00D33224">
      <w:pPr>
        <w:pStyle w:val="ListParagraph"/>
        <w:numPr>
          <w:ilvl w:val="0"/>
          <w:numId w:val="30"/>
        </w:numPr>
        <w:tabs>
          <w:tab w:val="right" w:pos="9475"/>
        </w:tabs>
        <w:spacing w:after="0"/>
        <w:ind w:left="284" w:hanging="284"/>
        <w:contextualSpacing w:val="0"/>
        <w:rPr>
          <w:rFonts w:ascii="Basic Sans Light" w:hAnsi="Basic Sans Light"/>
        </w:rPr>
      </w:pPr>
      <w:r>
        <w:rPr>
          <w:rFonts w:ascii="Basic Sans Light" w:hAnsi="Basic Sans Light"/>
          <w:b/>
          <w:bCs/>
        </w:rPr>
        <w:t xml:space="preserve">Noted </w:t>
      </w:r>
      <w:r>
        <w:rPr>
          <w:rFonts w:ascii="Basic Sans Light" w:hAnsi="Basic Sans Light"/>
        </w:rPr>
        <w:t>the contents of the Quarter Two strategic report</w:t>
      </w:r>
    </w:p>
    <w:p w14:paraId="2087C5E4" w14:textId="77777777" w:rsidR="00DF49EB" w:rsidRPr="001C4BAA" w:rsidRDefault="00DF49EB" w:rsidP="001C4BAA">
      <w:pPr>
        <w:pStyle w:val="ListParagraph"/>
        <w:numPr>
          <w:ilvl w:val="0"/>
          <w:numId w:val="30"/>
        </w:numPr>
        <w:tabs>
          <w:tab w:val="right" w:pos="9475"/>
        </w:tabs>
        <w:spacing w:after="0"/>
        <w:ind w:left="284" w:hanging="284"/>
        <w:contextualSpacing w:val="0"/>
        <w:rPr>
          <w:rFonts w:ascii="Basic Sans Light" w:hAnsi="Basic Sans Light"/>
        </w:rPr>
      </w:pPr>
      <w:r w:rsidRPr="00786C2F">
        <w:rPr>
          <w:rFonts w:ascii="Basic Sans Light" w:hAnsi="Basic Sans Light"/>
          <w:b/>
          <w:bCs/>
        </w:rPr>
        <w:t xml:space="preserve">Discussed and provided feedback </w:t>
      </w:r>
      <w:r w:rsidRPr="005C5545">
        <w:rPr>
          <w:rFonts w:ascii="Basic Sans Light" w:hAnsi="Basic Sans Light"/>
        </w:rPr>
        <w:t>on the proposed SPE deliverables</w:t>
      </w:r>
    </w:p>
    <w:p w14:paraId="7D7E6049" w14:textId="643A3A35" w:rsidR="004B7D52" w:rsidRPr="001C4BAA" w:rsidRDefault="004B7D52" w:rsidP="001C4BAA">
      <w:pPr>
        <w:pStyle w:val="ListParagraph"/>
        <w:numPr>
          <w:ilvl w:val="0"/>
          <w:numId w:val="30"/>
        </w:numPr>
        <w:tabs>
          <w:tab w:val="right" w:pos="9475"/>
        </w:tabs>
        <w:spacing w:after="0"/>
        <w:ind w:left="284" w:hanging="284"/>
        <w:contextualSpacing w:val="0"/>
        <w:rPr>
          <w:rFonts w:ascii="Basic Sans Light" w:hAnsi="Basic Sans Light"/>
        </w:rPr>
      </w:pPr>
      <w:r w:rsidRPr="00786C2F">
        <w:rPr>
          <w:rFonts w:ascii="Basic Sans Light" w:hAnsi="Basic Sans Light"/>
          <w:b/>
          <w:bCs/>
        </w:rPr>
        <w:t>Noted</w:t>
      </w:r>
      <w:r w:rsidRPr="00C122AB">
        <w:rPr>
          <w:rFonts w:ascii="Basic Sans Light" w:hAnsi="Basic Sans Light"/>
        </w:rPr>
        <w:t xml:space="preserve"> that Te Hiringa Mahara will publish a short paper based on the Think Tank discussion</w:t>
      </w:r>
      <w:r w:rsidR="007730F1" w:rsidRPr="007730F1">
        <w:rPr>
          <w:rFonts w:ascii="Basic Sans Light" w:hAnsi="Basic Sans Light"/>
        </w:rPr>
        <w:t xml:space="preserve"> </w:t>
      </w:r>
      <w:r w:rsidR="007730F1">
        <w:rPr>
          <w:rFonts w:ascii="Basic Sans Light" w:hAnsi="Basic Sans Light"/>
        </w:rPr>
        <w:t xml:space="preserve">on </w:t>
      </w:r>
      <w:r w:rsidR="007730F1" w:rsidRPr="00683982">
        <w:rPr>
          <w:rFonts w:ascii="Basic Sans Light" w:hAnsi="Basic Sans Light"/>
        </w:rPr>
        <w:t>the future of primary care and community responses to mental health and substance use</w:t>
      </w:r>
    </w:p>
    <w:p w14:paraId="0983B5F7" w14:textId="0C8542A4" w:rsidR="005F6FFB" w:rsidRPr="00253730" w:rsidRDefault="005F6FFB" w:rsidP="008C09C2">
      <w:pPr>
        <w:pStyle w:val="ListParagraph"/>
        <w:numPr>
          <w:ilvl w:val="0"/>
          <w:numId w:val="30"/>
        </w:numPr>
        <w:tabs>
          <w:tab w:val="right" w:pos="9475"/>
        </w:tabs>
        <w:spacing w:after="0"/>
        <w:ind w:left="284" w:hanging="284"/>
        <w:contextualSpacing w:val="0"/>
        <w:rPr>
          <w:rFonts w:ascii="Basic Sans Light" w:hAnsi="Basic Sans Light"/>
        </w:rPr>
      </w:pPr>
      <w:r w:rsidRPr="00253730">
        <w:rPr>
          <w:rFonts w:ascii="Basic Sans Light" w:hAnsi="Basic Sans Light"/>
          <w:b/>
          <w:bCs/>
        </w:rPr>
        <w:t>Noted</w:t>
      </w:r>
      <w:r w:rsidRPr="00253730">
        <w:rPr>
          <w:rFonts w:ascii="Basic Sans Light" w:hAnsi="Basic Sans Light"/>
        </w:rPr>
        <w:t xml:space="preserve"> the contents of the summary </w:t>
      </w:r>
      <w:r w:rsidRPr="00253730">
        <w:rPr>
          <w:rFonts w:ascii="Basic Sans Light" w:hAnsi="Basic Sans Light"/>
          <w:i/>
          <w:iCs/>
        </w:rPr>
        <w:t>Key mental health and addiction findings from the NZ Health Survey 2024/2</w:t>
      </w:r>
      <w:r w:rsidRPr="00253730">
        <w:rPr>
          <w:rFonts w:ascii="Basic Sans Light" w:hAnsi="Basic Sans Light"/>
        </w:rPr>
        <w:t>5</w:t>
      </w:r>
      <w:r w:rsidR="007730F1" w:rsidRPr="00253730">
        <w:rPr>
          <w:rFonts w:ascii="Basic Sans Light" w:hAnsi="Basic Sans Light"/>
        </w:rPr>
        <w:t xml:space="preserve"> and </w:t>
      </w:r>
      <w:r w:rsidR="00253730" w:rsidRPr="00253730">
        <w:rPr>
          <w:rFonts w:ascii="Basic Sans Light" w:hAnsi="Basic Sans Light"/>
        </w:rPr>
        <w:t xml:space="preserve">the publication on </w:t>
      </w:r>
      <w:r w:rsidRPr="00253730">
        <w:rPr>
          <w:rFonts w:ascii="Basic Sans Light" w:hAnsi="Basic Sans Light"/>
        </w:rPr>
        <w:t>25 February 2026</w:t>
      </w:r>
    </w:p>
    <w:p w14:paraId="25EF9634" w14:textId="77777777" w:rsidR="00E20701" w:rsidRPr="001C4BAA" w:rsidRDefault="00E20701" w:rsidP="001C4BAA">
      <w:pPr>
        <w:pStyle w:val="ListParagraph"/>
        <w:numPr>
          <w:ilvl w:val="0"/>
          <w:numId w:val="30"/>
        </w:numPr>
        <w:tabs>
          <w:tab w:val="right" w:pos="9475"/>
        </w:tabs>
        <w:spacing w:after="0"/>
        <w:ind w:left="284" w:hanging="284"/>
        <w:contextualSpacing w:val="0"/>
        <w:rPr>
          <w:rFonts w:ascii="Basic Sans Light" w:hAnsi="Basic Sans Light"/>
        </w:rPr>
      </w:pPr>
      <w:r w:rsidRPr="00482476">
        <w:rPr>
          <w:rFonts w:ascii="Basic Sans Light" w:hAnsi="Basic Sans Light"/>
          <w:b/>
          <w:bCs/>
        </w:rPr>
        <w:t>Noted</w:t>
      </w:r>
      <w:r w:rsidRPr="000E3447">
        <w:rPr>
          <w:rFonts w:ascii="Basic Sans Light" w:hAnsi="Basic Sans Light"/>
        </w:rPr>
        <w:t xml:space="preserve"> that we are on track to publish the Access data summary on our website in late February 2026</w:t>
      </w:r>
    </w:p>
    <w:p w14:paraId="1050B333" w14:textId="7EA168CB" w:rsidR="007A54DD" w:rsidRPr="001C4BAA" w:rsidRDefault="000B627D" w:rsidP="001C4BAA">
      <w:pPr>
        <w:pStyle w:val="ListParagraph"/>
        <w:numPr>
          <w:ilvl w:val="0"/>
          <w:numId w:val="30"/>
        </w:numPr>
        <w:tabs>
          <w:tab w:val="right" w:pos="9475"/>
        </w:tabs>
        <w:spacing w:after="0"/>
        <w:ind w:left="284" w:hanging="284"/>
        <w:contextualSpacing w:val="0"/>
        <w:rPr>
          <w:rFonts w:ascii="Basic Sans Light" w:hAnsi="Basic Sans Light"/>
        </w:rPr>
      </w:pPr>
      <w:r w:rsidRPr="00A21DF9">
        <w:rPr>
          <w:rFonts w:ascii="Basic Sans Light" w:hAnsi="Basic Sans Light"/>
          <w:b/>
          <w:bCs/>
        </w:rPr>
        <w:t>Noted</w:t>
      </w:r>
      <w:r w:rsidRPr="00C1262F">
        <w:rPr>
          <w:rFonts w:ascii="Basic Sans Light" w:hAnsi="Basic Sans Light"/>
        </w:rPr>
        <w:t xml:space="preserve"> the contents of the report</w:t>
      </w:r>
      <w:r w:rsidR="00A21DF9">
        <w:rPr>
          <w:rFonts w:ascii="Basic Sans Light" w:hAnsi="Basic Sans Light"/>
        </w:rPr>
        <w:t xml:space="preserve"> – He Ara Āwhina Summary Measure Set</w:t>
      </w:r>
    </w:p>
    <w:p w14:paraId="30D46D8A" w14:textId="684D0DF7" w:rsidR="004B67BD" w:rsidRDefault="00265886" w:rsidP="00015A1C">
      <w:pPr>
        <w:spacing w:before="240" w:after="0"/>
        <w:contextualSpacing/>
        <w:rPr>
          <w:rFonts w:ascii="Basic Sans" w:hAnsi="Basic Sans"/>
          <w:color w:val="005E85" w:themeColor="accent1"/>
          <w:sz w:val="28"/>
          <w:szCs w:val="28"/>
        </w:rPr>
      </w:pPr>
      <w:r w:rsidRPr="00015A1C">
        <w:rPr>
          <w:rFonts w:ascii="Basic Sans" w:hAnsi="Basic Sans"/>
          <w:color w:val="005E85" w:themeColor="accent1"/>
          <w:sz w:val="28"/>
          <w:szCs w:val="28"/>
        </w:rPr>
        <w:t>Guest</w:t>
      </w:r>
      <w:r w:rsidR="009542D8" w:rsidRPr="00015A1C">
        <w:rPr>
          <w:rFonts w:ascii="Basic Sans" w:hAnsi="Basic Sans"/>
          <w:color w:val="005E85" w:themeColor="accent1"/>
          <w:sz w:val="28"/>
          <w:szCs w:val="28"/>
        </w:rPr>
        <w:t>s</w:t>
      </w:r>
    </w:p>
    <w:p w14:paraId="0625A714" w14:textId="34A85DD4" w:rsidR="007A54DD" w:rsidRPr="00041FF7" w:rsidRDefault="00041FF7" w:rsidP="00041FF7">
      <w:pPr>
        <w:spacing w:after="0"/>
        <w:rPr>
          <w:rFonts w:ascii="Basic Sans Light" w:hAnsi="Basic Sans Light"/>
          <w:szCs w:val="24"/>
        </w:rPr>
      </w:pPr>
      <w:r w:rsidRPr="00041FF7">
        <w:rPr>
          <w:rFonts w:ascii="Basic Sans Light" w:hAnsi="Basic Sans Light"/>
          <w:szCs w:val="24"/>
        </w:rPr>
        <w:t>Nil</w:t>
      </w:r>
    </w:p>
    <w:sectPr w:rsidR="007A54DD" w:rsidRPr="00041FF7" w:rsidSect="005617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4D96C" w14:textId="77777777" w:rsidR="00764CA9" w:rsidRDefault="00764CA9" w:rsidP="000B069A">
      <w:pPr>
        <w:spacing w:after="0" w:line="240" w:lineRule="auto"/>
      </w:pPr>
      <w:r>
        <w:separator/>
      </w:r>
    </w:p>
  </w:endnote>
  <w:endnote w:type="continuationSeparator" w:id="0">
    <w:p w14:paraId="34896985" w14:textId="77777777" w:rsidR="00764CA9" w:rsidRDefault="00764CA9" w:rsidP="000B069A">
      <w:pPr>
        <w:spacing w:after="0" w:line="240" w:lineRule="auto"/>
      </w:pPr>
      <w:r>
        <w:continuationSeparator/>
      </w:r>
    </w:p>
  </w:endnote>
  <w:endnote w:type="continuationNotice" w:id="1">
    <w:p w14:paraId="5A790735" w14:textId="77777777" w:rsidR="00764CA9" w:rsidRDefault="00764C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ic Sans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sic Sans Light">
    <w:altName w:val="Calibri"/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6CE42" w14:textId="77777777" w:rsidR="00743A05" w:rsidRDefault="00743A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18"/>
      </w:rPr>
      <w:id w:val="402264384"/>
      <w:docPartObj>
        <w:docPartGallery w:val="Page Numbers (Bottom of Page)"/>
        <w:docPartUnique/>
      </w:docPartObj>
    </w:sdtPr>
    <w:sdtEndPr>
      <w:rPr>
        <w:szCs w:val="20"/>
      </w:rPr>
    </w:sdtEndPr>
    <w:sdtContent>
      <w:sdt>
        <w:sdtPr>
          <w:rPr>
            <w:sz w:val="20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Cs w:val="20"/>
          </w:rPr>
        </w:sdtEndPr>
        <w:sdtContent>
          <w:p w14:paraId="3A24C284" w14:textId="77777777" w:rsidR="00FF2E25" w:rsidRPr="00FF2E25" w:rsidRDefault="00FF2E25">
            <w:pPr>
              <w:pStyle w:val="Footer"/>
              <w:jc w:val="right"/>
              <w:rPr>
                <w:sz w:val="20"/>
                <w:szCs w:val="18"/>
              </w:rPr>
            </w:pPr>
            <w:r w:rsidRPr="00FF2E25">
              <w:rPr>
                <w:sz w:val="20"/>
                <w:szCs w:val="18"/>
              </w:rPr>
              <w:t xml:space="preserve">Page </w:t>
            </w:r>
            <w:r w:rsidRPr="00FF2E25">
              <w:rPr>
                <w:sz w:val="20"/>
                <w:szCs w:val="20"/>
              </w:rPr>
              <w:fldChar w:fldCharType="begin"/>
            </w:r>
            <w:r w:rsidRPr="00FF2E25">
              <w:rPr>
                <w:sz w:val="20"/>
                <w:szCs w:val="18"/>
              </w:rPr>
              <w:instrText xml:space="preserve"> PAGE </w:instrText>
            </w:r>
            <w:r w:rsidRPr="00FF2E25">
              <w:rPr>
                <w:sz w:val="20"/>
                <w:szCs w:val="20"/>
              </w:rPr>
              <w:fldChar w:fldCharType="separate"/>
            </w:r>
            <w:r w:rsidRPr="00FF2E25">
              <w:rPr>
                <w:noProof/>
                <w:sz w:val="20"/>
                <w:szCs w:val="18"/>
              </w:rPr>
              <w:t>2</w:t>
            </w:r>
            <w:r w:rsidRPr="00FF2E25">
              <w:rPr>
                <w:sz w:val="20"/>
                <w:szCs w:val="20"/>
              </w:rPr>
              <w:fldChar w:fldCharType="end"/>
            </w:r>
            <w:r w:rsidRPr="00FF2E25">
              <w:rPr>
                <w:sz w:val="20"/>
                <w:szCs w:val="18"/>
              </w:rPr>
              <w:t xml:space="preserve"> of </w:t>
            </w:r>
            <w:r w:rsidRPr="00FF2E25">
              <w:rPr>
                <w:sz w:val="20"/>
                <w:szCs w:val="20"/>
              </w:rPr>
              <w:fldChar w:fldCharType="begin"/>
            </w:r>
            <w:r w:rsidRPr="00FF2E25">
              <w:rPr>
                <w:sz w:val="20"/>
                <w:szCs w:val="18"/>
              </w:rPr>
              <w:instrText xml:space="preserve"> NUMPAGES  </w:instrText>
            </w:r>
            <w:r w:rsidRPr="00FF2E25">
              <w:rPr>
                <w:sz w:val="20"/>
                <w:szCs w:val="20"/>
              </w:rPr>
              <w:fldChar w:fldCharType="separate"/>
            </w:r>
            <w:r w:rsidRPr="00FF2E25">
              <w:rPr>
                <w:noProof/>
                <w:sz w:val="20"/>
                <w:szCs w:val="18"/>
              </w:rPr>
              <w:t>2</w:t>
            </w:r>
            <w:r w:rsidRPr="00FF2E25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2F470CA8" w14:textId="77777777" w:rsidR="00FF2E25" w:rsidRPr="00FF2E25" w:rsidRDefault="00FF2E25" w:rsidP="00FF2E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9CFB9" w14:textId="70731850" w:rsidR="00D72C58" w:rsidRPr="00D72C58" w:rsidRDefault="00D72C58" w:rsidP="00D72C58">
    <w:pPr>
      <w:pStyle w:val="Footer"/>
      <w:jc w:val="right"/>
      <w:rPr>
        <w:rFonts w:ascii="Basic Sans Light" w:hAnsi="Basic Sans 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0D900" w14:textId="77777777" w:rsidR="00764CA9" w:rsidRDefault="00764CA9" w:rsidP="000B069A">
      <w:pPr>
        <w:spacing w:after="0" w:line="240" w:lineRule="auto"/>
      </w:pPr>
      <w:r>
        <w:separator/>
      </w:r>
    </w:p>
  </w:footnote>
  <w:footnote w:type="continuationSeparator" w:id="0">
    <w:p w14:paraId="2339A337" w14:textId="77777777" w:rsidR="00764CA9" w:rsidRDefault="00764CA9" w:rsidP="000B069A">
      <w:pPr>
        <w:spacing w:after="0" w:line="240" w:lineRule="auto"/>
      </w:pPr>
      <w:r>
        <w:continuationSeparator/>
      </w:r>
    </w:p>
  </w:footnote>
  <w:footnote w:type="continuationNotice" w:id="1">
    <w:p w14:paraId="6284C63D" w14:textId="77777777" w:rsidR="00764CA9" w:rsidRDefault="00764CA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2C2E8" w14:textId="77777777" w:rsidR="00743A05" w:rsidRDefault="00743A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6036D" w14:textId="77777777" w:rsidR="00743A05" w:rsidRDefault="00743A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0D33D" w14:textId="654DC111" w:rsidR="009A7353" w:rsidRPr="00700083" w:rsidRDefault="006B659B" w:rsidP="009A7353">
    <w:pPr>
      <w:pStyle w:val="Header"/>
      <w:rPr>
        <w:rStyle w:val="Heading1Char"/>
        <w:rFonts w:ascii="Basic Sans" w:hAnsi="Basic Sans"/>
        <w:b w:val="0"/>
        <w:bCs/>
        <w:color w:val="005E85"/>
        <w:sz w:val="40"/>
        <w:szCs w:val="4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F75C290" wp14:editId="4F265548">
          <wp:simplePos x="0" y="0"/>
          <wp:positionH relativeFrom="column">
            <wp:posOffset>2543175</wp:posOffset>
          </wp:positionH>
          <wp:positionV relativeFrom="paragraph">
            <wp:posOffset>-238760</wp:posOffset>
          </wp:positionV>
          <wp:extent cx="3858260" cy="739775"/>
          <wp:effectExtent l="0" t="0" r="0" b="0"/>
          <wp:wrapTight wrapText="bothSides">
            <wp:wrapPolygon edited="0">
              <wp:start x="960" y="1112"/>
              <wp:lineTo x="533" y="4450"/>
              <wp:lineTo x="213" y="8343"/>
              <wp:lineTo x="213" y="16130"/>
              <wp:lineTo x="3839" y="19468"/>
              <wp:lineTo x="9385" y="20580"/>
              <wp:lineTo x="9918" y="20580"/>
              <wp:lineTo x="21117" y="18912"/>
              <wp:lineTo x="21436" y="15018"/>
              <wp:lineTo x="19410" y="11124"/>
              <wp:lineTo x="19623" y="6675"/>
              <wp:lineTo x="18557" y="6118"/>
              <wp:lineTo x="1813" y="1112"/>
              <wp:lineTo x="960" y="1112"/>
            </wp:wrapPolygon>
          </wp:wrapTight>
          <wp:docPr id="114302429" name="Picture 1" descr="A black background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02429" name="Picture 1" descr="A black background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8260" cy="739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7353" w:rsidRPr="00700083">
      <w:rPr>
        <w:rStyle w:val="Heading1Char"/>
        <w:rFonts w:ascii="Basic Sans" w:hAnsi="Basic Sans"/>
        <w:b w:val="0"/>
        <w:bCs/>
        <w:color w:val="005E85"/>
        <w:sz w:val="40"/>
        <w:szCs w:val="40"/>
      </w:rPr>
      <w:t>B</w:t>
    </w:r>
    <w:r w:rsidR="00B94F33" w:rsidRPr="00700083">
      <w:rPr>
        <w:rStyle w:val="Heading1Char"/>
        <w:rFonts w:ascii="Basic Sans" w:hAnsi="Basic Sans"/>
        <w:b w:val="0"/>
        <w:bCs/>
        <w:color w:val="005E85"/>
        <w:sz w:val="40"/>
        <w:szCs w:val="40"/>
      </w:rPr>
      <w:t>oard Paper</w:t>
    </w:r>
  </w:p>
  <w:p w14:paraId="4AB4AB25" w14:textId="77777777" w:rsidR="009A7353" w:rsidRPr="00700083" w:rsidRDefault="009A7353" w:rsidP="009A7353">
    <w:pPr>
      <w:pStyle w:val="Header"/>
      <w:rPr>
        <w:rStyle w:val="Heading1Char"/>
        <w:rFonts w:ascii="Basic Sans" w:hAnsi="Basic Sans"/>
        <w:b w:val="0"/>
        <w:bCs/>
        <w:color w:val="005E85"/>
        <w:sz w:val="40"/>
        <w:szCs w:val="40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Nbm1vv4Ogb9Tif" id="9I2YH10T"/>
    <int:WordHash hashCode="zeUpMYYPpqjzMY" id="rw5kbaYE"/>
    <int:WordHash hashCode="t32pQiMw/q2aue" id="K8RiMzbZ"/>
    <int:WordHash hashCode="xgDzA50uAYUN6A" id="/G+2VtCG"/>
  </int:Manifest>
  <int:Observations>
    <int:Content id="9I2YH10T">
      <int:Rejection type="LegacyProofing"/>
    </int:Content>
    <int:Content id="rw5kbaYE">
      <int:Rejection type="LegacyProofing"/>
    </int:Content>
    <int:Content id="K8RiMzbZ">
      <int:Rejection type="AugLoop_Acronyms_AcronymsCritique"/>
    </int:Content>
    <int:Content id="/G+2VtCG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0AF7"/>
    <w:multiLevelType w:val="hybridMultilevel"/>
    <w:tmpl w:val="3F26F660"/>
    <w:lvl w:ilvl="0" w:tplc="8EE099BC">
      <w:start w:val="1"/>
      <w:numFmt w:val="lowerLetter"/>
      <w:lvlText w:val="%1)"/>
      <w:lvlJc w:val="left"/>
      <w:pPr>
        <w:ind w:left="1353" w:hanging="360"/>
      </w:pPr>
      <w:rPr>
        <w:rFonts w:cs="Arial" w:hint="default"/>
      </w:r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0600F44"/>
    <w:multiLevelType w:val="hybridMultilevel"/>
    <w:tmpl w:val="AC0CCAF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BA0922"/>
    <w:multiLevelType w:val="hybridMultilevel"/>
    <w:tmpl w:val="0C7AF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61B11"/>
    <w:multiLevelType w:val="hybridMultilevel"/>
    <w:tmpl w:val="10B67DE6"/>
    <w:lvl w:ilvl="0" w:tplc="F7FAEFFA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6D26581"/>
    <w:multiLevelType w:val="hybridMultilevel"/>
    <w:tmpl w:val="06064C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0119C7"/>
    <w:multiLevelType w:val="hybridMultilevel"/>
    <w:tmpl w:val="4C1097A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45FDA"/>
    <w:multiLevelType w:val="hybridMultilevel"/>
    <w:tmpl w:val="EC006718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B805E17"/>
    <w:multiLevelType w:val="hybridMultilevel"/>
    <w:tmpl w:val="FFFFFFFF"/>
    <w:lvl w:ilvl="0" w:tplc="A156D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C010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46BD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004E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29B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20F5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700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64B3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4EB6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565343"/>
    <w:multiLevelType w:val="hybridMultilevel"/>
    <w:tmpl w:val="D882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37541"/>
    <w:multiLevelType w:val="hybridMultilevel"/>
    <w:tmpl w:val="3D706A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540F9"/>
    <w:multiLevelType w:val="hybridMultilevel"/>
    <w:tmpl w:val="02189032"/>
    <w:lvl w:ilvl="0" w:tplc="80246E8A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3326B27"/>
    <w:multiLevelType w:val="hybridMultilevel"/>
    <w:tmpl w:val="03B6BA06"/>
    <w:lvl w:ilvl="0" w:tplc="160C14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33885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60BE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5E16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C055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F82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468C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328F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2EA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96CA8"/>
    <w:multiLevelType w:val="hybridMultilevel"/>
    <w:tmpl w:val="732E19C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B2C8B"/>
    <w:multiLevelType w:val="hybridMultilevel"/>
    <w:tmpl w:val="32F2C2CE"/>
    <w:lvl w:ilvl="0" w:tplc="DD0CBB5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9523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CC3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45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CE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E8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909B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A01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9A6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43F27"/>
    <w:multiLevelType w:val="hybridMultilevel"/>
    <w:tmpl w:val="1A0A2FD8"/>
    <w:lvl w:ilvl="0" w:tplc="E640B1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7C52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DC40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D09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F64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2894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FE85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E467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0C56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2704B9"/>
    <w:multiLevelType w:val="hybridMultilevel"/>
    <w:tmpl w:val="F4C0ED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454B0"/>
    <w:multiLevelType w:val="multilevel"/>
    <w:tmpl w:val="06DA128C"/>
    <w:lvl w:ilvl="0">
      <w:start w:val="1"/>
      <w:numFmt w:val="decimal"/>
      <w:pStyle w:val="Numberedparagraphs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i w:val="0"/>
        <w:iCs w:val="0"/>
      </w:rPr>
    </w:lvl>
    <w:lvl w:ilvl="2">
      <w:start w:val="1"/>
      <w:numFmt w:val="lowerRoman"/>
      <w:lvlText w:val="%3)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)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)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37B133B0"/>
    <w:multiLevelType w:val="hybridMultilevel"/>
    <w:tmpl w:val="2666A2E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C55EF"/>
    <w:multiLevelType w:val="hybridMultilevel"/>
    <w:tmpl w:val="E7D2E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42140"/>
    <w:multiLevelType w:val="hybridMultilevel"/>
    <w:tmpl w:val="A3C2D0EA"/>
    <w:lvl w:ilvl="0" w:tplc="4BEAAE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5127F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887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AE9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EC5C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D48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80F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60A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0CCE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C158D0"/>
    <w:multiLevelType w:val="hybridMultilevel"/>
    <w:tmpl w:val="506818C8"/>
    <w:lvl w:ilvl="0" w:tplc="8482130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FF9747D"/>
    <w:multiLevelType w:val="hybridMultilevel"/>
    <w:tmpl w:val="B1F82E44"/>
    <w:lvl w:ilvl="0" w:tplc="380EF67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013624A"/>
    <w:multiLevelType w:val="hybridMultilevel"/>
    <w:tmpl w:val="142C29E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D51375"/>
    <w:multiLevelType w:val="hybridMultilevel"/>
    <w:tmpl w:val="40C8C8DC"/>
    <w:lvl w:ilvl="0" w:tplc="4ACAA6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72255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B8A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8EA8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4A8D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523C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BAA6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567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CA64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9B6E0C"/>
    <w:multiLevelType w:val="hybridMultilevel"/>
    <w:tmpl w:val="3BF6B434"/>
    <w:lvl w:ilvl="0" w:tplc="1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4E8C080C"/>
    <w:multiLevelType w:val="hybridMultilevel"/>
    <w:tmpl w:val="D58032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F2376D"/>
    <w:multiLevelType w:val="hybridMultilevel"/>
    <w:tmpl w:val="2FD69C58"/>
    <w:lvl w:ilvl="0" w:tplc="1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6FB23B5"/>
    <w:multiLevelType w:val="hybridMultilevel"/>
    <w:tmpl w:val="27F0AFAE"/>
    <w:lvl w:ilvl="0" w:tplc="1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8" w15:restartNumberingAfterBreak="0">
    <w:nsid w:val="5A497DC8"/>
    <w:multiLevelType w:val="hybridMultilevel"/>
    <w:tmpl w:val="7C064FB0"/>
    <w:lvl w:ilvl="0" w:tplc="1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0353CF"/>
    <w:multiLevelType w:val="hybridMultilevel"/>
    <w:tmpl w:val="F328054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CD17B9"/>
    <w:multiLevelType w:val="hybridMultilevel"/>
    <w:tmpl w:val="9716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027615"/>
    <w:multiLevelType w:val="hybridMultilevel"/>
    <w:tmpl w:val="8ECCCD6C"/>
    <w:lvl w:ilvl="0" w:tplc="44D65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DBAD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7A4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08F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0419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1211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1A4E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24EA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4EE2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A53510"/>
    <w:multiLevelType w:val="hybridMultilevel"/>
    <w:tmpl w:val="EEE20CB4"/>
    <w:lvl w:ilvl="0" w:tplc="B5B6A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1E0C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287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C24A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F2A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06F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A00B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08A0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6CA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0E3B79"/>
    <w:multiLevelType w:val="hybridMultilevel"/>
    <w:tmpl w:val="A768AC8C"/>
    <w:lvl w:ilvl="0" w:tplc="1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DD42FC0"/>
    <w:multiLevelType w:val="hybridMultilevel"/>
    <w:tmpl w:val="EC006718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E796770"/>
    <w:multiLevelType w:val="hybridMultilevel"/>
    <w:tmpl w:val="177427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914A5F"/>
    <w:multiLevelType w:val="hybridMultilevel"/>
    <w:tmpl w:val="A5425D22"/>
    <w:lvl w:ilvl="0" w:tplc="686210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7223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FA2C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90D2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600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18D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B864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5A81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48B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0279E6"/>
    <w:multiLevelType w:val="hybridMultilevel"/>
    <w:tmpl w:val="16E6E29E"/>
    <w:lvl w:ilvl="0" w:tplc="F692E0F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E585962"/>
    <w:multiLevelType w:val="hybridMultilevel"/>
    <w:tmpl w:val="A724ACE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3170680">
    <w:abstractNumId w:val="32"/>
  </w:num>
  <w:num w:numId="2" w16cid:durableId="956571679">
    <w:abstractNumId w:val="31"/>
  </w:num>
  <w:num w:numId="3" w16cid:durableId="797189709">
    <w:abstractNumId w:val="36"/>
  </w:num>
  <w:num w:numId="4" w16cid:durableId="1139156027">
    <w:abstractNumId w:val="23"/>
  </w:num>
  <w:num w:numId="5" w16cid:durableId="548491885">
    <w:abstractNumId w:val="19"/>
  </w:num>
  <w:num w:numId="6" w16cid:durableId="668218484">
    <w:abstractNumId w:val="13"/>
  </w:num>
  <w:num w:numId="7" w16cid:durableId="1951429990">
    <w:abstractNumId w:val="11"/>
  </w:num>
  <w:num w:numId="8" w16cid:durableId="24985263">
    <w:abstractNumId w:val="14"/>
  </w:num>
  <w:num w:numId="9" w16cid:durableId="341785875">
    <w:abstractNumId w:val="15"/>
  </w:num>
  <w:num w:numId="10" w16cid:durableId="280697452">
    <w:abstractNumId w:val="12"/>
  </w:num>
  <w:num w:numId="11" w16cid:durableId="450520010">
    <w:abstractNumId w:val="16"/>
  </w:num>
  <w:num w:numId="12" w16cid:durableId="875042342">
    <w:abstractNumId w:val="33"/>
  </w:num>
  <w:num w:numId="13" w16cid:durableId="1358193423">
    <w:abstractNumId w:val="30"/>
  </w:num>
  <w:num w:numId="14" w16cid:durableId="384066757">
    <w:abstractNumId w:val="22"/>
  </w:num>
  <w:num w:numId="15" w16cid:durableId="1821192444">
    <w:abstractNumId w:val="29"/>
  </w:num>
  <w:num w:numId="16" w16cid:durableId="595943973">
    <w:abstractNumId w:val="9"/>
  </w:num>
  <w:num w:numId="17" w16cid:durableId="565192093">
    <w:abstractNumId w:val="25"/>
  </w:num>
  <w:num w:numId="18" w16cid:durableId="188686758">
    <w:abstractNumId w:val="35"/>
  </w:num>
  <w:num w:numId="19" w16cid:durableId="1026709591">
    <w:abstractNumId w:val="38"/>
  </w:num>
  <w:num w:numId="20" w16cid:durableId="548154255">
    <w:abstractNumId w:val="4"/>
  </w:num>
  <w:num w:numId="21" w16cid:durableId="1434477351">
    <w:abstractNumId w:val="5"/>
  </w:num>
  <w:num w:numId="22" w16cid:durableId="1146824618">
    <w:abstractNumId w:val="7"/>
  </w:num>
  <w:num w:numId="23" w16cid:durableId="2121289657">
    <w:abstractNumId w:val="1"/>
  </w:num>
  <w:num w:numId="24" w16cid:durableId="872155151">
    <w:abstractNumId w:val="17"/>
  </w:num>
  <w:num w:numId="25" w16cid:durableId="1188908316">
    <w:abstractNumId w:val="2"/>
  </w:num>
  <w:num w:numId="26" w16cid:durableId="2132045387">
    <w:abstractNumId w:val="18"/>
  </w:num>
  <w:num w:numId="27" w16cid:durableId="665131026">
    <w:abstractNumId w:val="8"/>
  </w:num>
  <w:num w:numId="28" w16cid:durableId="1001545705">
    <w:abstractNumId w:val="24"/>
  </w:num>
  <w:num w:numId="29" w16cid:durableId="846601456">
    <w:abstractNumId w:val="28"/>
  </w:num>
  <w:num w:numId="30" w16cid:durableId="1717849258">
    <w:abstractNumId w:val="27"/>
  </w:num>
  <w:num w:numId="31" w16cid:durableId="128330165">
    <w:abstractNumId w:val="20"/>
  </w:num>
  <w:num w:numId="32" w16cid:durableId="1906063015">
    <w:abstractNumId w:val="26"/>
  </w:num>
  <w:num w:numId="33" w16cid:durableId="364016620">
    <w:abstractNumId w:val="3"/>
  </w:num>
  <w:num w:numId="34" w16cid:durableId="998579665">
    <w:abstractNumId w:val="21"/>
  </w:num>
  <w:num w:numId="35" w16cid:durableId="163250300">
    <w:abstractNumId w:val="0"/>
  </w:num>
  <w:num w:numId="36" w16cid:durableId="1639649500">
    <w:abstractNumId w:val="37"/>
  </w:num>
  <w:num w:numId="37" w16cid:durableId="358704169">
    <w:abstractNumId w:val="10"/>
  </w:num>
  <w:num w:numId="38" w16cid:durableId="2034530876">
    <w:abstractNumId w:val="6"/>
  </w:num>
  <w:num w:numId="39" w16cid:durableId="964122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6DE"/>
    <w:rsid w:val="000044B6"/>
    <w:rsid w:val="00004758"/>
    <w:rsid w:val="000047F3"/>
    <w:rsid w:val="00004CC3"/>
    <w:rsid w:val="00005CEC"/>
    <w:rsid w:val="000075D2"/>
    <w:rsid w:val="00010035"/>
    <w:rsid w:val="00011B12"/>
    <w:rsid w:val="00011CE8"/>
    <w:rsid w:val="00014E6E"/>
    <w:rsid w:val="00015A1C"/>
    <w:rsid w:val="00016F1E"/>
    <w:rsid w:val="00024A9B"/>
    <w:rsid w:val="000275EB"/>
    <w:rsid w:val="00031182"/>
    <w:rsid w:val="00032044"/>
    <w:rsid w:val="00033283"/>
    <w:rsid w:val="00035093"/>
    <w:rsid w:val="000356E9"/>
    <w:rsid w:val="00035D2F"/>
    <w:rsid w:val="00037635"/>
    <w:rsid w:val="00037EF8"/>
    <w:rsid w:val="000414D5"/>
    <w:rsid w:val="00041FF7"/>
    <w:rsid w:val="00042AA1"/>
    <w:rsid w:val="000434D1"/>
    <w:rsid w:val="00044111"/>
    <w:rsid w:val="0004513A"/>
    <w:rsid w:val="0004606F"/>
    <w:rsid w:val="000463E8"/>
    <w:rsid w:val="00046A35"/>
    <w:rsid w:val="0004748C"/>
    <w:rsid w:val="00047ABA"/>
    <w:rsid w:val="0005359B"/>
    <w:rsid w:val="0005583D"/>
    <w:rsid w:val="00055A63"/>
    <w:rsid w:val="00056863"/>
    <w:rsid w:val="00057923"/>
    <w:rsid w:val="000618E3"/>
    <w:rsid w:val="00062FDA"/>
    <w:rsid w:val="00063182"/>
    <w:rsid w:val="0006364D"/>
    <w:rsid w:val="00063819"/>
    <w:rsid w:val="000713FE"/>
    <w:rsid w:val="000735DD"/>
    <w:rsid w:val="00074D93"/>
    <w:rsid w:val="00075654"/>
    <w:rsid w:val="00076F77"/>
    <w:rsid w:val="0007768E"/>
    <w:rsid w:val="00080615"/>
    <w:rsid w:val="00080DB2"/>
    <w:rsid w:val="00081AB9"/>
    <w:rsid w:val="000822F5"/>
    <w:rsid w:val="000859F2"/>
    <w:rsid w:val="00092E0B"/>
    <w:rsid w:val="000944FE"/>
    <w:rsid w:val="00095B72"/>
    <w:rsid w:val="00095F53"/>
    <w:rsid w:val="00097AD8"/>
    <w:rsid w:val="000A10C1"/>
    <w:rsid w:val="000A1450"/>
    <w:rsid w:val="000A1F7E"/>
    <w:rsid w:val="000A2C0D"/>
    <w:rsid w:val="000A3DBE"/>
    <w:rsid w:val="000A43C9"/>
    <w:rsid w:val="000A587C"/>
    <w:rsid w:val="000A6417"/>
    <w:rsid w:val="000B069A"/>
    <w:rsid w:val="000B0F45"/>
    <w:rsid w:val="000B1975"/>
    <w:rsid w:val="000B22E9"/>
    <w:rsid w:val="000B2EF5"/>
    <w:rsid w:val="000B5176"/>
    <w:rsid w:val="000B56DE"/>
    <w:rsid w:val="000B627D"/>
    <w:rsid w:val="000B7433"/>
    <w:rsid w:val="000B787F"/>
    <w:rsid w:val="000C2748"/>
    <w:rsid w:val="000C36B4"/>
    <w:rsid w:val="000C62F0"/>
    <w:rsid w:val="000C7258"/>
    <w:rsid w:val="000C7E77"/>
    <w:rsid w:val="000C7EE7"/>
    <w:rsid w:val="000D0C60"/>
    <w:rsid w:val="000D26BA"/>
    <w:rsid w:val="000D2DA3"/>
    <w:rsid w:val="000D47B9"/>
    <w:rsid w:val="000D646C"/>
    <w:rsid w:val="000D65E7"/>
    <w:rsid w:val="000D71CF"/>
    <w:rsid w:val="000E3161"/>
    <w:rsid w:val="000E3BB1"/>
    <w:rsid w:val="000E4C70"/>
    <w:rsid w:val="000E6DEA"/>
    <w:rsid w:val="000E6E1C"/>
    <w:rsid w:val="000E742F"/>
    <w:rsid w:val="000F11A1"/>
    <w:rsid w:val="000F18C8"/>
    <w:rsid w:val="000F2F2A"/>
    <w:rsid w:val="000F3DCB"/>
    <w:rsid w:val="000F5379"/>
    <w:rsid w:val="000F5B05"/>
    <w:rsid w:val="00103AF9"/>
    <w:rsid w:val="00105A7C"/>
    <w:rsid w:val="00106A00"/>
    <w:rsid w:val="00110600"/>
    <w:rsid w:val="001156CD"/>
    <w:rsid w:val="00116583"/>
    <w:rsid w:val="0011766E"/>
    <w:rsid w:val="001208D4"/>
    <w:rsid w:val="00120B87"/>
    <w:rsid w:val="00120C75"/>
    <w:rsid w:val="00120ED6"/>
    <w:rsid w:val="00121C97"/>
    <w:rsid w:val="00122BF2"/>
    <w:rsid w:val="0012340E"/>
    <w:rsid w:val="00126727"/>
    <w:rsid w:val="0012701A"/>
    <w:rsid w:val="00127D88"/>
    <w:rsid w:val="00130851"/>
    <w:rsid w:val="001312A8"/>
    <w:rsid w:val="00132D21"/>
    <w:rsid w:val="00135509"/>
    <w:rsid w:val="0013710A"/>
    <w:rsid w:val="0013766F"/>
    <w:rsid w:val="001379F4"/>
    <w:rsid w:val="00140AB3"/>
    <w:rsid w:val="00142401"/>
    <w:rsid w:val="00142D5A"/>
    <w:rsid w:val="00146E9A"/>
    <w:rsid w:val="00147959"/>
    <w:rsid w:val="00151696"/>
    <w:rsid w:val="001529B4"/>
    <w:rsid w:val="00152B62"/>
    <w:rsid w:val="00152F7B"/>
    <w:rsid w:val="00153A49"/>
    <w:rsid w:val="00155056"/>
    <w:rsid w:val="0015755B"/>
    <w:rsid w:val="00157BA7"/>
    <w:rsid w:val="00160288"/>
    <w:rsid w:val="00162E27"/>
    <w:rsid w:val="0016462A"/>
    <w:rsid w:val="00167637"/>
    <w:rsid w:val="00167A48"/>
    <w:rsid w:val="001726B0"/>
    <w:rsid w:val="00172CBD"/>
    <w:rsid w:val="001740BC"/>
    <w:rsid w:val="0018128A"/>
    <w:rsid w:val="00183974"/>
    <w:rsid w:val="00184CDF"/>
    <w:rsid w:val="00187631"/>
    <w:rsid w:val="001937A6"/>
    <w:rsid w:val="00194B45"/>
    <w:rsid w:val="001953D9"/>
    <w:rsid w:val="00196926"/>
    <w:rsid w:val="001A0DF1"/>
    <w:rsid w:val="001A2A98"/>
    <w:rsid w:val="001A2B69"/>
    <w:rsid w:val="001A43F2"/>
    <w:rsid w:val="001A642E"/>
    <w:rsid w:val="001A6AD2"/>
    <w:rsid w:val="001B2F47"/>
    <w:rsid w:val="001B37E9"/>
    <w:rsid w:val="001B7039"/>
    <w:rsid w:val="001B7331"/>
    <w:rsid w:val="001C1E2E"/>
    <w:rsid w:val="001C1EE9"/>
    <w:rsid w:val="001C21FD"/>
    <w:rsid w:val="001C2502"/>
    <w:rsid w:val="001C3346"/>
    <w:rsid w:val="001C4BAA"/>
    <w:rsid w:val="001C59B0"/>
    <w:rsid w:val="001C73F0"/>
    <w:rsid w:val="001D1599"/>
    <w:rsid w:val="001D1CA1"/>
    <w:rsid w:val="001D2274"/>
    <w:rsid w:val="001D25C8"/>
    <w:rsid w:val="001D2FA1"/>
    <w:rsid w:val="001D3289"/>
    <w:rsid w:val="001D39A9"/>
    <w:rsid w:val="001D49E2"/>
    <w:rsid w:val="001D4F27"/>
    <w:rsid w:val="001D65D5"/>
    <w:rsid w:val="001D6774"/>
    <w:rsid w:val="001D6870"/>
    <w:rsid w:val="001D6CFC"/>
    <w:rsid w:val="001D740E"/>
    <w:rsid w:val="001D7BE0"/>
    <w:rsid w:val="001E1552"/>
    <w:rsid w:val="001E3032"/>
    <w:rsid w:val="001E4C0A"/>
    <w:rsid w:val="001E64E6"/>
    <w:rsid w:val="001E7E5F"/>
    <w:rsid w:val="001E7EAA"/>
    <w:rsid w:val="001E7EF1"/>
    <w:rsid w:val="001F098D"/>
    <w:rsid w:val="001F2B28"/>
    <w:rsid w:val="001F32C0"/>
    <w:rsid w:val="001F4781"/>
    <w:rsid w:val="001F4F2D"/>
    <w:rsid w:val="001F5050"/>
    <w:rsid w:val="00200540"/>
    <w:rsid w:val="00203A09"/>
    <w:rsid w:val="002043A8"/>
    <w:rsid w:val="00210239"/>
    <w:rsid w:val="00210262"/>
    <w:rsid w:val="002124B4"/>
    <w:rsid w:val="0021312B"/>
    <w:rsid w:val="00215080"/>
    <w:rsid w:val="00215890"/>
    <w:rsid w:val="00220182"/>
    <w:rsid w:val="002236E2"/>
    <w:rsid w:val="002247ED"/>
    <w:rsid w:val="0022577E"/>
    <w:rsid w:val="002257FA"/>
    <w:rsid w:val="00226572"/>
    <w:rsid w:val="00226A8F"/>
    <w:rsid w:val="0022705B"/>
    <w:rsid w:val="00230A21"/>
    <w:rsid w:val="00231799"/>
    <w:rsid w:val="00231E6B"/>
    <w:rsid w:val="00231F3A"/>
    <w:rsid w:val="00232FFD"/>
    <w:rsid w:val="00233AB4"/>
    <w:rsid w:val="0023436E"/>
    <w:rsid w:val="00234AC5"/>
    <w:rsid w:val="00236B5F"/>
    <w:rsid w:val="00237557"/>
    <w:rsid w:val="002375BB"/>
    <w:rsid w:val="00241475"/>
    <w:rsid w:val="002424FE"/>
    <w:rsid w:val="00243266"/>
    <w:rsid w:val="002443A9"/>
    <w:rsid w:val="00244E20"/>
    <w:rsid w:val="00251F92"/>
    <w:rsid w:val="00252047"/>
    <w:rsid w:val="002522C4"/>
    <w:rsid w:val="00253235"/>
    <w:rsid w:val="00253730"/>
    <w:rsid w:val="00253E59"/>
    <w:rsid w:val="00254BAD"/>
    <w:rsid w:val="00254D42"/>
    <w:rsid w:val="00256E8A"/>
    <w:rsid w:val="0026089B"/>
    <w:rsid w:val="00262276"/>
    <w:rsid w:val="00262635"/>
    <w:rsid w:val="00264379"/>
    <w:rsid w:val="002651F8"/>
    <w:rsid w:val="00265886"/>
    <w:rsid w:val="00265CBE"/>
    <w:rsid w:val="002665CD"/>
    <w:rsid w:val="00267C92"/>
    <w:rsid w:val="002723C8"/>
    <w:rsid w:val="00272696"/>
    <w:rsid w:val="0027271D"/>
    <w:rsid w:val="00272E93"/>
    <w:rsid w:val="00273659"/>
    <w:rsid w:val="00274F15"/>
    <w:rsid w:val="002763A5"/>
    <w:rsid w:val="002772DB"/>
    <w:rsid w:val="00280251"/>
    <w:rsid w:val="00281C68"/>
    <w:rsid w:val="00283633"/>
    <w:rsid w:val="00286C28"/>
    <w:rsid w:val="002877A8"/>
    <w:rsid w:val="00287E5D"/>
    <w:rsid w:val="002903D9"/>
    <w:rsid w:val="00294B00"/>
    <w:rsid w:val="00295E63"/>
    <w:rsid w:val="0029719C"/>
    <w:rsid w:val="00297DE5"/>
    <w:rsid w:val="002A13B3"/>
    <w:rsid w:val="002A1BD6"/>
    <w:rsid w:val="002A48E7"/>
    <w:rsid w:val="002B10B4"/>
    <w:rsid w:val="002B5C1E"/>
    <w:rsid w:val="002B7408"/>
    <w:rsid w:val="002C0AE0"/>
    <w:rsid w:val="002C1891"/>
    <w:rsid w:val="002C3512"/>
    <w:rsid w:val="002C6A7A"/>
    <w:rsid w:val="002D0692"/>
    <w:rsid w:val="002D074C"/>
    <w:rsid w:val="002D269C"/>
    <w:rsid w:val="002D30AA"/>
    <w:rsid w:val="002D66CA"/>
    <w:rsid w:val="002D7FC4"/>
    <w:rsid w:val="002E04E8"/>
    <w:rsid w:val="002E1C53"/>
    <w:rsid w:val="002E219A"/>
    <w:rsid w:val="002E2928"/>
    <w:rsid w:val="002E2ECA"/>
    <w:rsid w:val="002E337B"/>
    <w:rsid w:val="002E585F"/>
    <w:rsid w:val="002E74C4"/>
    <w:rsid w:val="002F0384"/>
    <w:rsid w:val="002F2960"/>
    <w:rsid w:val="002F2A8E"/>
    <w:rsid w:val="002F363E"/>
    <w:rsid w:val="002F3C95"/>
    <w:rsid w:val="002F43D5"/>
    <w:rsid w:val="002F5F6F"/>
    <w:rsid w:val="002F6808"/>
    <w:rsid w:val="002F7919"/>
    <w:rsid w:val="002F7E59"/>
    <w:rsid w:val="0030087D"/>
    <w:rsid w:val="00301A63"/>
    <w:rsid w:val="00301AEA"/>
    <w:rsid w:val="00302050"/>
    <w:rsid w:val="00303DF0"/>
    <w:rsid w:val="00304FC9"/>
    <w:rsid w:val="0030566A"/>
    <w:rsid w:val="00305936"/>
    <w:rsid w:val="00310053"/>
    <w:rsid w:val="00312185"/>
    <w:rsid w:val="00313F59"/>
    <w:rsid w:val="00315C66"/>
    <w:rsid w:val="003211A6"/>
    <w:rsid w:val="00323119"/>
    <w:rsid w:val="00323698"/>
    <w:rsid w:val="00323D7A"/>
    <w:rsid w:val="00324C2F"/>
    <w:rsid w:val="00326768"/>
    <w:rsid w:val="0033052D"/>
    <w:rsid w:val="003308D5"/>
    <w:rsid w:val="003312F1"/>
    <w:rsid w:val="003314C7"/>
    <w:rsid w:val="00336C46"/>
    <w:rsid w:val="0034159D"/>
    <w:rsid w:val="00343CB3"/>
    <w:rsid w:val="00344EBB"/>
    <w:rsid w:val="0034504E"/>
    <w:rsid w:val="00345D1C"/>
    <w:rsid w:val="00353A78"/>
    <w:rsid w:val="00354795"/>
    <w:rsid w:val="00354B27"/>
    <w:rsid w:val="00354B6A"/>
    <w:rsid w:val="003571D6"/>
    <w:rsid w:val="00357D31"/>
    <w:rsid w:val="00360073"/>
    <w:rsid w:val="003609F2"/>
    <w:rsid w:val="003611BF"/>
    <w:rsid w:val="003624D1"/>
    <w:rsid w:val="0036336A"/>
    <w:rsid w:val="003637CA"/>
    <w:rsid w:val="00364A5C"/>
    <w:rsid w:val="00364C2D"/>
    <w:rsid w:val="00365E2F"/>
    <w:rsid w:val="00366778"/>
    <w:rsid w:val="00372EE1"/>
    <w:rsid w:val="00376F89"/>
    <w:rsid w:val="00377C5B"/>
    <w:rsid w:val="00380B79"/>
    <w:rsid w:val="0038369D"/>
    <w:rsid w:val="003839A7"/>
    <w:rsid w:val="00385304"/>
    <w:rsid w:val="00385B40"/>
    <w:rsid w:val="00386F5A"/>
    <w:rsid w:val="0038750E"/>
    <w:rsid w:val="00390521"/>
    <w:rsid w:val="00393CCF"/>
    <w:rsid w:val="00394DD2"/>
    <w:rsid w:val="00395747"/>
    <w:rsid w:val="00397FDE"/>
    <w:rsid w:val="003A0AC1"/>
    <w:rsid w:val="003A5ADE"/>
    <w:rsid w:val="003A7933"/>
    <w:rsid w:val="003B2F86"/>
    <w:rsid w:val="003B3CDC"/>
    <w:rsid w:val="003C1A26"/>
    <w:rsid w:val="003C29FA"/>
    <w:rsid w:val="003C32D8"/>
    <w:rsid w:val="003C70FE"/>
    <w:rsid w:val="003D1B25"/>
    <w:rsid w:val="003D7668"/>
    <w:rsid w:val="003E01B9"/>
    <w:rsid w:val="003E07C2"/>
    <w:rsid w:val="003E12DE"/>
    <w:rsid w:val="003E6D53"/>
    <w:rsid w:val="003E7260"/>
    <w:rsid w:val="003F01FF"/>
    <w:rsid w:val="003F056C"/>
    <w:rsid w:val="003F16A8"/>
    <w:rsid w:val="003F29BB"/>
    <w:rsid w:val="003F3AA4"/>
    <w:rsid w:val="003F6A98"/>
    <w:rsid w:val="00401F42"/>
    <w:rsid w:val="004028C2"/>
    <w:rsid w:val="0040733D"/>
    <w:rsid w:val="00407490"/>
    <w:rsid w:val="00410939"/>
    <w:rsid w:val="004113EB"/>
    <w:rsid w:val="00416C46"/>
    <w:rsid w:val="00416CC7"/>
    <w:rsid w:val="004175A2"/>
    <w:rsid w:val="00417733"/>
    <w:rsid w:val="004204AF"/>
    <w:rsid w:val="004205B7"/>
    <w:rsid w:val="00422416"/>
    <w:rsid w:val="004252CC"/>
    <w:rsid w:val="00434278"/>
    <w:rsid w:val="00434878"/>
    <w:rsid w:val="0043490C"/>
    <w:rsid w:val="0043492F"/>
    <w:rsid w:val="0044005E"/>
    <w:rsid w:val="00440291"/>
    <w:rsid w:val="00441AAD"/>
    <w:rsid w:val="00443B9D"/>
    <w:rsid w:val="0044469F"/>
    <w:rsid w:val="004462CB"/>
    <w:rsid w:val="00446328"/>
    <w:rsid w:val="004523DC"/>
    <w:rsid w:val="004524C3"/>
    <w:rsid w:val="004541B2"/>
    <w:rsid w:val="00456473"/>
    <w:rsid w:val="0045762A"/>
    <w:rsid w:val="00457B60"/>
    <w:rsid w:val="00457F83"/>
    <w:rsid w:val="00460405"/>
    <w:rsid w:val="0046069F"/>
    <w:rsid w:val="00460FFA"/>
    <w:rsid w:val="00462DF9"/>
    <w:rsid w:val="00464F18"/>
    <w:rsid w:val="004655DE"/>
    <w:rsid w:val="0046615F"/>
    <w:rsid w:val="004671E9"/>
    <w:rsid w:val="00467A84"/>
    <w:rsid w:val="00470188"/>
    <w:rsid w:val="0047037B"/>
    <w:rsid w:val="004724DE"/>
    <w:rsid w:val="00472FC7"/>
    <w:rsid w:val="00473B4B"/>
    <w:rsid w:val="0047440E"/>
    <w:rsid w:val="0047777A"/>
    <w:rsid w:val="00480CEC"/>
    <w:rsid w:val="004818E5"/>
    <w:rsid w:val="00482476"/>
    <w:rsid w:val="0048433E"/>
    <w:rsid w:val="00485AAA"/>
    <w:rsid w:val="0048637D"/>
    <w:rsid w:val="00486E84"/>
    <w:rsid w:val="00487A77"/>
    <w:rsid w:val="0049027E"/>
    <w:rsid w:val="0049040D"/>
    <w:rsid w:val="00490759"/>
    <w:rsid w:val="004945BC"/>
    <w:rsid w:val="00494B6E"/>
    <w:rsid w:val="00495D0D"/>
    <w:rsid w:val="00496195"/>
    <w:rsid w:val="004A077C"/>
    <w:rsid w:val="004A3050"/>
    <w:rsid w:val="004A4AC1"/>
    <w:rsid w:val="004A56D0"/>
    <w:rsid w:val="004A62BB"/>
    <w:rsid w:val="004A6E58"/>
    <w:rsid w:val="004A7777"/>
    <w:rsid w:val="004B0C51"/>
    <w:rsid w:val="004B2191"/>
    <w:rsid w:val="004B301C"/>
    <w:rsid w:val="004B4E44"/>
    <w:rsid w:val="004B67BD"/>
    <w:rsid w:val="004B7D52"/>
    <w:rsid w:val="004C065F"/>
    <w:rsid w:val="004C09D0"/>
    <w:rsid w:val="004C13E3"/>
    <w:rsid w:val="004C36E2"/>
    <w:rsid w:val="004C4323"/>
    <w:rsid w:val="004C4BC4"/>
    <w:rsid w:val="004C65EA"/>
    <w:rsid w:val="004C7390"/>
    <w:rsid w:val="004C7844"/>
    <w:rsid w:val="004D010E"/>
    <w:rsid w:val="004D1293"/>
    <w:rsid w:val="004D1D4D"/>
    <w:rsid w:val="004D2607"/>
    <w:rsid w:val="004D3CDD"/>
    <w:rsid w:val="004D49DF"/>
    <w:rsid w:val="004D57F7"/>
    <w:rsid w:val="004D5C1A"/>
    <w:rsid w:val="004D61CC"/>
    <w:rsid w:val="004D687F"/>
    <w:rsid w:val="004D7897"/>
    <w:rsid w:val="004E027F"/>
    <w:rsid w:val="004E583C"/>
    <w:rsid w:val="004E7105"/>
    <w:rsid w:val="004E71AF"/>
    <w:rsid w:val="004E7F0A"/>
    <w:rsid w:val="004F1455"/>
    <w:rsid w:val="004F2387"/>
    <w:rsid w:val="004F255D"/>
    <w:rsid w:val="004F5B59"/>
    <w:rsid w:val="004F6124"/>
    <w:rsid w:val="004F697E"/>
    <w:rsid w:val="00500CD0"/>
    <w:rsid w:val="00503987"/>
    <w:rsid w:val="005039E7"/>
    <w:rsid w:val="0050479E"/>
    <w:rsid w:val="005108DE"/>
    <w:rsid w:val="005122F9"/>
    <w:rsid w:val="005137C1"/>
    <w:rsid w:val="00513EEB"/>
    <w:rsid w:val="0051400C"/>
    <w:rsid w:val="005152FB"/>
    <w:rsid w:val="00521EFB"/>
    <w:rsid w:val="0052270F"/>
    <w:rsid w:val="005239E0"/>
    <w:rsid w:val="005326ED"/>
    <w:rsid w:val="00532D41"/>
    <w:rsid w:val="005355D8"/>
    <w:rsid w:val="00535642"/>
    <w:rsid w:val="00537920"/>
    <w:rsid w:val="00537DF9"/>
    <w:rsid w:val="00541185"/>
    <w:rsid w:val="00541279"/>
    <w:rsid w:val="005424F4"/>
    <w:rsid w:val="00546276"/>
    <w:rsid w:val="00546CB5"/>
    <w:rsid w:val="005473E7"/>
    <w:rsid w:val="00551D8E"/>
    <w:rsid w:val="00553933"/>
    <w:rsid w:val="00553D84"/>
    <w:rsid w:val="00555CE4"/>
    <w:rsid w:val="005574AF"/>
    <w:rsid w:val="0056007F"/>
    <w:rsid w:val="005600C3"/>
    <w:rsid w:val="00561785"/>
    <w:rsid w:val="0056232D"/>
    <w:rsid w:val="0056328E"/>
    <w:rsid w:val="00564BAC"/>
    <w:rsid w:val="00565E3F"/>
    <w:rsid w:val="00567150"/>
    <w:rsid w:val="005673FF"/>
    <w:rsid w:val="00570C38"/>
    <w:rsid w:val="00575270"/>
    <w:rsid w:val="0057545B"/>
    <w:rsid w:val="00575DE8"/>
    <w:rsid w:val="00576ADB"/>
    <w:rsid w:val="00576EAE"/>
    <w:rsid w:val="00577B78"/>
    <w:rsid w:val="0058067A"/>
    <w:rsid w:val="00580F8D"/>
    <w:rsid w:val="00582B34"/>
    <w:rsid w:val="00582C5C"/>
    <w:rsid w:val="00582DAF"/>
    <w:rsid w:val="00583408"/>
    <w:rsid w:val="00585D75"/>
    <w:rsid w:val="005864A2"/>
    <w:rsid w:val="0059111E"/>
    <w:rsid w:val="00591844"/>
    <w:rsid w:val="00591D0D"/>
    <w:rsid w:val="00592DD6"/>
    <w:rsid w:val="00595DC1"/>
    <w:rsid w:val="005969B8"/>
    <w:rsid w:val="005973CB"/>
    <w:rsid w:val="005A0D84"/>
    <w:rsid w:val="005A27D9"/>
    <w:rsid w:val="005A302B"/>
    <w:rsid w:val="005A35ED"/>
    <w:rsid w:val="005A57C2"/>
    <w:rsid w:val="005A5B8A"/>
    <w:rsid w:val="005B0E98"/>
    <w:rsid w:val="005B2F94"/>
    <w:rsid w:val="005B3048"/>
    <w:rsid w:val="005B4A9A"/>
    <w:rsid w:val="005B72A6"/>
    <w:rsid w:val="005C2993"/>
    <w:rsid w:val="005C3966"/>
    <w:rsid w:val="005C3D5A"/>
    <w:rsid w:val="005C451E"/>
    <w:rsid w:val="005C52F7"/>
    <w:rsid w:val="005D086F"/>
    <w:rsid w:val="005D19AE"/>
    <w:rsid w:val="005D2444"/>
    <w:rsid w:val="005D388D"/>
    <w:rsid w:val="005D54EA"/>
    <w:rsid w:val="005D57F9"/>
    <w:rsid w:val="005D73A9"/>
    <w:rsid w:val="005E1C02"/>
    <w:rsid w:val="005E3027"/>
    <w:rsid w:val="005E47F8"/>
    <w:rsid w:val="005E50C9"/>
    <w:rsid w:val="005E5DC6"/>
    <w:rsid w:val="005E7DD9"/>
    <w:rsid w:val="005F000D"/>
    <w:rsid w:val="005F0E1E"/>
    <w:rsid w:val="005F2B6A"/>
    <w:rsid w:val="005F467C"/>
    <w:rsid w:val="005F645A"/>
    <w:rsid w:val="005F68C7"/>
    <w:rsid w:val="005F6FFB"/>
    <w:rsid w:val="00602867"/>
    <w:rsid w:val="006029F7"/>
    <w:rsid w:val="00603DE3"/>
    <w:rsid w:val="00604981"/>
    <w:rsid w:val="00606292"/>
    <w:rsid w:val="006120DD"/>
    <w:rsid w:val="00613AEE"/>
    <w:rsid w:val="00614393"/>
    <w:rsid w:val="0061488A"/>
    <w:rsid w:val="00614AB3"/>
    <w:rsid w:val="00615FA6"/>
    <w:rsid w:val="00616DD7"/>
    <w:rsid w:val="00617BCF"/>
    <w:rsid w:val="00621D23"/>
    <w:rsid w:val="00621E38"/>
    <w:rsid w:val="00623F8B"/>
    <w:rsid w:val="00624523"/>
    <w:rsid w:val="006256BA"/>
    <w:rsid w:val="00626570"/>
    <w:rsid w:val="0062725F"/>
    <w:rsid w:val="00627EE5"/>
    <w:rsid w:val="00632F78"/>
    <w:rsid w:val="006346BD"/>
    <w:rsid w:val="00637D65"/>
    <w:rsid w:val="0064084E"/>
    <w:rsid w:val="00641A18"/>
    <w:rsid w:val="00650360"/>
    <w:rsid w:val="006506AE"/>
    <w:rsid w:val="006511F9"/>
    <w:rsid w:val="006512BD"/>
    <w:rsid w:val="0065155D"/>
    <w:rsid w:val="006577C5"/>
    <w:rsid w:val="00660BEA"/>
    <w:rsid w:val="00662EA0"/>
    <w:rsid w:val="00662F5D"/>
    <w:rsid w:val="00662FC2"/>
    <w:rsid w:val="00664BCE"/>
    <w:rsid w:val="00665640"/>
    <w:rsid w:val="00665A29"/>
    <w:rsid w:val="00665E77"/>
    <w:rsid w:val="0066639E"/>
    <w:rsid w:val="006677AE"/>
    <w:rsid w:val="006700D8"/>
    <w:rsid w:val="00671BFC"/>
    <w:rsid w:val="00671C71"/>
    <w:rsid w:val="00674E75"/>
    <w:rsid w:val="00676B4D"/>
    <w:rsid w:val="00680083"/>
    <w:rsid w:val="006804FA"/>
    <w:rsid w:val="0068223E"/>
    <w:rsid w:val="006837CE"/>
    <w:rsid w:val="00684D52"/>
    <w:rsid w:val="006878DA"/>
    <w:rsid w:val="006902A8"/>
    <w:rsid w:val="0069055B"/>
    <w:rsid w:val="00690B82"/>
    <w:rsid w:val="0069289F"/>
    <w:rsid w:val="00694BAB"/>
    <w:rsid w:val="00697F46"/>
    <w:rsid w:val="006A0C25"/>
    <w:rsid w:val="006A13E9"/>
    <w:rsid w:val="006A1CFB"/>
    <w:rsid w:val="006A2491"/>
    <w:rsid w:val="006A32D4"/>
    <w:rsid w:val="006A4EA3"/>
    <w:rsid w:val="006A4F3D"/>
    <w:rsid w:val="006A517F"/>
    <w:rsid w:val="006B08A7"/>
    <w:rsid w:val="006B0E01"/>
    <w:rsid w:val="006B16A9"/>
    <w:rsid w:val="006B1D57"/>
    <w:rsid w:val="006B5443"/>
    <w:rsid w:val="006B659B"/>
    <w:rsid w:val="006C2400"/>
    <w:rsid w:val="006C2F26"/>
    <w:rsid w:val="006C43A7"/>
    <w:rsid w:val="006C47C9"/>
    <w:rsid w:val="006C5155"/>
    <w:rsid w:val="006C6F4D"/>
    <w:rsid w:val="006C779D"/>
    <w:rsid w:val="006C7D1F"/>
    <w:rsid w:val="006C7F17"/>
    <w:rsid w:val="006D2610"/>
    <w:rsid w:val="006D64BC"/>
    <w:rsid w:val="006D7DE1"/>
    <w:rsid w:val="006D7EDD"/>
    <w:rsid w:val="006E12C9"/>
    <w:rsid w:val="006E2896"/>
    <w:rsid w:val="006E699E"/>
    <w:rsid w:val="006E7338"/>
    <w:rsid w:val="006F116D"/>
    <w:rsid w:val="006F1B53"/>
    <w:rsid w:val="006F1CAE"/>
    <w:rsid w:val="006F265D"/>
    <w:rsid w:val="006F2DD5"/>
    <w:rsid w:val="006F2E59"/>
    <w:rsid w:val="006F41A6"/>
    <w:rsid w:val="006F4FCB"/>
    <w:rsid w:val="006F6424"/>
    <w:rsid w:val="00700083"/>
    <w:rsid w:val="00701219"/>
    <w:rsid w:val="0070128D"/>
    <w:rsid w:val="00701D97"/>
    <w:rsid w:val="00702C7D"/>
    <w:rsid w:val="007033A1"/>
    <w:rsid w:val="00703A6C"/>
    <w:rsid w:val="007063C5"/>
    <w:rsid w:val="00707ECB"/>
    <w:rsid w:val="00711AF9"/>
    <w:rsid w:val="00713E55"/>
    <w:rsid w:val="0071461A"/>
    <w:rsid w:val="00714B69"/>
    <w:rsid w:val="0071641C"/>
    <w:rsid w:val="007173B8"/>
    <w:rsid w:val="0071762C"/>
    <w:rsid w:val="00720B46"/>
    <w:rsid w:val="00721D26"/>
    <w:rsid w:val="00723296"/>
    <w:rsid w:val="00724B81"/>
    <w:rsid w:val="00725205"/>
    <w:rsid w:val="00725C06"/>
    <w:rsid w:val="00725C24"/>
    <w:rsid w:val="00726652"/>
    <w:rsid w:val="00727DAB"/>
    <w:rsid w:val="00733312"/>
    <w:rsid w:val="007337AB"/>
    <w:rsid w:val="00734F04"/>
    <w:rsid w:val="00735ED2"/>
    <w:rsid w:val="0073604D"/>
    <w:rsid w:val="00737B3F"/>
    <w:rsid w:val="00740FC0"/>
    <w:rsid w:val="0074269A"/>
    <w:rsid w:val="00743033"/>
    <w:rsid w:val="007439FA"/>
    <w:rsid w:val="00743A05"/>
    <w:rsid w:val="00745FAC"/>
    <w:rsid w:val="0074791C"/>
    <w:rsid w:val="0075082A"/>
    <w:rsid w:val="007527D1"/>
    <w:rsid w:val="00753B71"/>
    <w:rsid w:val="00754835"/>
    <w:rsid w:val="00755B26"/>
    <w:rsid w:val="007575D7"/>
    <w:rsid w:val="007613BA"/>
    <w:rsid w:val="0076431E"/>
    <w:rsid w:val="00764CA9"/>
    <w:rsid w:val="00765A95"/>
    <w:rsid w:val="00765EE6"/>
    <w:rsid w:val="00766865"/>
    <w:rsid w:val="00766967"/>
    <w:rsid w:val="007712F5"/>
    <w:rsid w:val="007730F1"/>
    <w:rsid w:val="00773644"/>
    <w:rsid w:val="0077486C"/>
    <w:rsid w:val="00775219"/>
    <w:rsid w:val="0077525B"/>
    <w:rsid w:val="0077728A"/>
    <w:rsid w:val="00777ECE"/>
    <w:rsid w:val="00781156"/>
    <w:rsid w:val="00781EDB"/>
    <w:rsid w:val="0078362B"/>
    <w:rsid w:val="00786C2F"/>
    <w:rsid w:val="00790CF8"/>
    <w:rsid w:val="00792048"/>
    <w:rsid w:val="00792632"/>
    <w:rsid w:val="00794029"/>
    <w:rsid w:val="007951C0"/>
    <w:rsid w:val="007962AF"/>
    <w:rsid w:val="007A2B31"/>
    <w:rsid w:val="007A32E9"/>
    <w:rsid w:val="007A362F"/>
    <w:rsid w:val="007A436F"/>
    <w:rsid w:val="007A54DD"/>
    <w:rsid w:val="007B082E"/>
    <w:rsid w:val="007B1688"/>
    <w:rsid w:val="007B4F9A"/>
    <w:rsid w:val="007B6DB1"/>
    <w:rsid w:val="007C1016"/>
    <w:rsid w:val="007C12A1"/>
    <w:rsid w:val="007C225E"/>
    <w:rsid w:val="007C29C0"/>
    <w:rsid w:val="007C649C"/>
    <w:rsid w:val="007C7ADF"/>
    <w:rsid w:val="007D2E82"/>
    <w:rsid w:val="007E33E0"/>
    <w:rsid w:val="007E4529"/>
    <w:rsid w:val="007E715E"/>
    <w:rsid w:val="007E7A6E"/>
    <w:rsid w:val="007F091B"/>
    <w:rsid w:val="007F1F52"/>
    <w:rsid w:val="007F310A"/>
    <w:rsid w:val="007F3592"/>
    <w:rsid w:val="007F59A6"/>
    <w:rsid w:val="007F72C7"/>
    <w:rsid w:val="007F7ADC"/>
    <w:rsid w:val="0080104A"/>
    <w:rsid w:val="00801200"/>
    <w:rsid w:val="008045F7"/>
    <w:rsid w:val="00804F20"/>
    <w:rsid w:val="00804FB5"/>
    <w:rsid w:val="008059B8"/>
    <w:rsid w:val="0080615C"/>
    <w:rsid w:val="0080653D"/>
    <w:rsid w:val="008076A0"/>
    <w:rsid w:val="0081082D"/>
    <w:rsid w:val="00811498"/>
    <w:rsid w:val="008117CA"/>
    <w:rsid w:val="00813080"/>
    <w:rsid w:val="00813281"/>
    <w:rsid w:val="008133E9"/>
    <w:rsid w:val="00814A0A"/>
    <w:rsid w:val="00814C7D"/>
    <w:rsid w:val="0081630B"/>
    <w:rsid w:val="00822C05"/>
    <w:rsid w:val="00823929"/>
    <w:rsid w:val="00824582"/>
    <w:rsid w:val="00826F62"/>
    <w:rsid w:val="00827FDD"/>
    <w:rsid w:val="008328E2"/>
    <w:rsid w:val="00833D05"/>
    <w:rsid w:val="00835570"/>
    <w:rsid w:val="00840722"/>
    <w:rsid w:val="00841BCD"/>
    <w:rsid w:val="00841CE0"/>
    <w:rsid w:val="0084296E"/>
    <w:rsid w:val="00845C98"/>
    <w:rsid w:val="00847644"/>
    <w:rsid w:val="008479C5"/>
    <w:rsid w:val="008512E6"/>
    <w:rsid w:val="00855D00"/>
    <w:rsid w:val="00862007"/>
    <w:rsid w:val="00865E95"/>
    <w:rsid w:val="008665AC"/>
    <w:rsid w:val="008672FA"/>
    <w:rsid w:val="00874BD3"/>
    <w:rsid w:val="0088128D"/>
    <w:rsid w:val="00881F11"/>
    <w:rsid w:val="00882256"/>
    <w:rsid w:val="008850E0"/>
    <w:rsid w:val="00885FCD"/>
    <w:rsid w:val="008900C3"/>
    <w:rsid w:val="00892AC1"/>
    <w:rsid w:val="00893AA9"/>
    <w:rsid w:val="00895E4C"/>
    <w:rsid w:val="00896C49"/>
    <w:rsid w:val="008A0A21"/>
    <w:rsid w:val="008A4277"/>
    <w:rsid w:val="008A4BC6"/>
    <w:rsid w:val="008A67BB"/>
    <w:rsid w:val="008A74E5"/>
    <w:rsid w:val="008B0310"/>
    <w:rsid w:val="008B0C1F"/>
    <w:rsid w:val="008B0D9C"/>
    <w:rsid w:val="008B30BE"/>
    <w:rsid w:val="008B51D8"/>
    <w:rsid w:val="008B5BCC"/>
    <w:rsid w:val="008B5F32"/>
    <w:rsid w:val="008B7882"/>
    <w:rsid w:val="008C0187"/>
    <w:rsid w:val="008C2DBC"/>
    <w:rsid w:val="008C35AB"/>
    <w:rsid w:val="008C3764"/>
    <w:rsid w:val="008C7CF1"/>
    <w:rsid w:val="008D14B9"/>
    <w:rsid w:val="008D21CB"/>
    <w:rsid w:val="008D3023"/>
    <w:rsid w:val="008D3D6C"/>
    <w:rsid w:val="008D4060"/>
    <w:rsid w:val="008D5C1A"/>
    <w:rsid w:val="008E0A27"/>
    <w:rsid w:val="008E49A0"/>
    <w:rsid w:val="008E5808"/>
    <w:rsid w:val="008E6486"/>
    <w:rsid w:val="008E668F"/>
    <w:rsid w:val="008F0246"/>
    <w:rsid w:val="008F535E"/>
    <w:rsid w:val="008F6A95"/>
    <w:rsid w:val="008F70F6"/>
    <w:rsid w:val="008F7981"/>
    <w:rsid w:val="00900C20"/>
    <w:rsid w:val="0090167F"/>
    <w:rsid w:val="009019C1"/>
    <w:rsid w:val="00902B8B"/>
    <w:rsid w:val="00903510"/>
    <w:rsid w:val="0090393F"/>
    <w:rsid w:val="0090474E"/>
    <w:rsid w:val="0090538F"/>
    <w:rsid w:val="00906BFC"/>
    <w:rsid w:val="00910432"/>
    <w:rsid w:val="0091159F"/>
    <w:rsid w:val="009133CD"/>
    <w:rsid w:val="00913AC7"/>
    <w:rsid w:val="00914075"/>
    <w:rsid w:val="009144AA"/>
    <w:rsid w:val="00915CB0"/>
    <w:rsid w:val="00916842"/>
    <w:rsid w:val="00916F48"/>
    <w:rsid w:val="0091789C"/>
    <w:rsid w:val="0091794F"/>
    <w:rsid w:val="00917D58"/>
    <w:rsid w:val="00917D76"/>
    <w:rsid w:val="0092065B"/>
    <w:rsid w:val="00920914"/>
    <w:rsid w:val="00920B80"/>
    <w:rsid w:val="00920C1B"/>
    <w:rsid w:val="00920DCB"/>
    <w:rsid w:val="00921B79"/>
    <w:rsid w:val="0092252F"/>
    <w:rsid w:val="00923259"/>
    <w:rsid w:val="009238BD"/>
    <w:rsid w:val="00925273"/>
    <w:rsid w:val="0092799D"/>
    <w:rsid w:val="00930543"/>
    <w:rsid w:val="00933D68"/>
    <w:rsid w:val="0093462D"/>
    <w:rsid w:val="00934D67"/>
    <w:rsid w:val="00935744"/>
    <w:rsid w:val="009408E5"/>
    <w:rsid w:val="00944DD3"/>
    <w:rsid w:val="00951081"/>
    <w:rsid w:val="009510E7"/>
    <w:rsid w:val="009529F3"/>
    <w:rsid w:val="009532B9"/>
    <w:rsid w:val="0095355A"/>
    <w:rsid w:val="009542D8"/>
    <w:rsid w:val="0095441F"/>
    <w:rsid w:val="00955632"/>
    <w:rsid w:val="0095736A"/>
    <w:rsid w:val="00957689"/>
    <w:rsid w:val="009634C6"/>
    <w:rsid w:val="00964F60"/>
    <w:rsid w:val="00965A86"/>
    <w:rsid w:val="00966C1F"/>
    <w:rsid w:val="00967881"/>
    <w:rsid w:val="0097053C"/>
    <w:rsid w:val="0097089E"/>
    <w:rsid w:val="0097392E"/>
    <w:rsid w:val="00974B51"/>
    <w:rsid w:val="00976206"/>
    <w:rsid w:val="00977590"/>
    <w:rsid w:val="00977EA0"/>
    <w:rsid w:val="0098175F"/>
    <w:rsid w:val="00982D0A"/>
    <w:rsid w:val="00983A3F"/>
    <w:rsid w:val="00983C3E"/>
    <w:rsid w:val="0098599F"/>
    <w:rsid w:val="00985D32"/>
    <w:rsid w:val="00986941"/>
    <w:rsid w:val="009876F2"/>
    <w:rsid w:val="00987A90"/>
    <w:rsid w:val="00990527"/>
    <w:rsid w:val="009915E0"/>
    <w:rsid w:val="00991DEE"/>
    <w:rsid w:val="009924FA"/>
    <w:rsid w:val="00992B88"/>
    <w:rsid w:val="00993D4B"/>
    <w:rsid w:val="00995E95"/>
    <w:rsid w:val="00997284"/>
    <w:rsid w:val="009A116B"/>
    <w:rsid w:val="009A365B"/>
    <w:rsid w:val="009A3FEF"/>
    <w:rsid w:val="009A7353"/>
    <w:rsid w:val="009B0E38"/>
    <w:rsid w:val="009B13C9"/>
    <w:rsid w:val="009B1552"/>
    <w:rsid w:val="009B3507"/>
    <w:rsid w:val="009B42D9"/>
    <w:rsid w:val="009B5EB9"/>
    <w:rsid w:val="009C2268"/>
    <w:rsid w:val="009C504D"/>
    <w:rsid w:val="009C6E37"/>
    <w:rsid w:val="009C7172"/>
    <w:rsid w:val="009C723D"/>
    <w:rsid w:val="009C7C28"/>
    <w:rsid w:val="009C7D30"/>
    <w:rsid w:val="009D0E38"/>
    <w:rsid w:val="009D6B85"/>
    <w:rsid w:val="009E059C"/>
    <w:rsid w:val="009E0FBA"/>
    <w:rsid w:val="009E1475"/>
    <w:rsid w:val="009E2949"/>
    <w:rsid w:val="009E2AEA"/>
    <w:rsid w:val="009E35DE"/>
    <w:rsid w:val="009E364F"/>
    <w:rsid w:val="009E526E"/>
    <w:rsid w:val="009E6165"/>
    <w:rsid w:val="009E702F"/>
    <w:rsid w:val="009E7B55"/>
    <w:rsid w:val="009F0A03"/>
    <w:rsid w:val="009F0C88"/>
    <w:rsid w:val="009F1A50"/>
    <w:rsid w:val="009F32F7"/>
    <w:rsid w:val="009F3379"/>
    <w:rsid w:val="009F49BD"/>
    <w:rsid w:val="009F6A09"/>
    <w:rsid w:val="009F7353"/>
    <w:rsid w:val="00A00864"/>
    <w:rsid w:val="00A00A4C"/>
    <w:rsid w:val="00A02B01"/>
    <w:rsid w:val="00A056A2"/>
    <w:rsid w:val="00A0670E"/>
    <w:rsid w:val="00A06AEC"/>
    <w:rsid w:val="00A07290"/>
    <w:rsid w:val="00A0775A"/>
    <w:rsid w:val="00A07EBD"/>
    <w:rsid w:val="00A14B35"/>
    <w:rsid w:val="00A151CD"/>
    <w:rsid w:val="00A16744"/>
    <w:rsid w:val="00A16987"/>
    <w:rsid w:val="00A17038"/>
    <w:rsid w:val="00A17291"/>
    <w:rsid w:val="00A178CE"/>
    <w:rsid w:val="00A179D8"/>
    <w:rsid w:val="00A2017A"/>
    <w:rsid w:val="00A2075E"/>
    <w:rsid w:val="00A215C7"/>
    <w:rsid w:val="00A21DF9"/>
    <w:rsid w:val="00A22D19"/>
    <w:rsid w:val="00A2600B"/>
    <w:rsid w:val="00A27EE5"/>
    <w:rsid w:val="00A30311"/>
    <w:rsid w:val="00A3131D"/>
    <w:rsid w:val="00A31A37"/>
    <w:rsid w:val="00A32A22"/>
    <w:rsid w:val="00A34FBA"/>
    <w:rsid w:val="00A35017"/>
    <w:rsid w:val="00A3514C"/>
    <w:rsid w:val="00A35F9D"/>
    <w:rsid w:val="00A42EE7"/>
    <w:rsid w:val="00A436DA"/>
    <w:rsid w:val="00A43A3C"/>
    <w:rsid w:val="00A46CD1"/>
    <w:rsid w:val="00A50628"/>
    <w:rsid w:val="00A51498"/>
    <w:rsid w:val="00A51F3D"/>
    <w:rsid w:val="00A55F77"/>
    <w:rsid w:val="00A57D22"/>
    <w:rsid w:val="00A60001"/>
    <w:rsid w:val="00A61139"/>
    <w:rsid w:val="00A62032"/>
    <w:rsid w:val="00A622F6"/>
    <w:rsid w:val="00A653D8"/>
    <w:rsid w:val="00A67259"/>
    <w:rsid w:val="00A703A4"/>
    <w:rsid w:val="00A714EB"/>
    <w:rsid w:val="00A716D5"/>
    <w:rsid w:val="00A76A78"/>
    <w:rsid w:val="00A76F41"/>
    <w:rsid w:val="00A8153F"/>
    <w:rsid w:val="00A833BF"/>
    <w:rsid w:val="00A842B2"/>
    <w:rsid w:val="00A8561C"/>
    <w:rsid w:val="00A900F6"/>
    <w:rsid w:val="00A926A2"/>
    <w:rsid w:val="00A92914"/>
    <w:rsid w:val="00A95480"/>
    <w:rsid w:val="00A97CC8"/>
    <w:rsid w:val="00AA0A02"/>
    <w:rsid w:val="00AA1748"/>
    <w:rsid w:val="00AA33FC"/>
    <w:rsid w:val="00AB1CBF"/>
    <w:rsid w:val="00AB4B4C"/>
    <w:rsid w:val="00AC2138"/>
    <w:rsid w:val="00AC3B45"/>
    <w:rsid w:val="00AC7EE0"/>
    <w:rsid w:val="00AD331E"/>
    <w:rsid w:val="00AD4309"/>
    <w:rsid w:val="00AD6730"/>
    <w:rsid w:val="00AD72F8"/>
    <w:rsid w:val="00AD7D83"/>
    <w:rsid w:val="00AE42B1"/>
    <w:rsid w:val="00AE5003"/>
    <w:rsid w:val="00AF17F3"/>
    <w:rsid w:val="00AF1863"/>
    <w:rsid w:val="00AF2240"/>
    <w:rsid w:val="00AF2966"/>
    <w:rsid w:val="00AF42BB"/>
    <w:rsid w:val="00AF7FE1"/>
    <w:rsid w:val="00B008F6"/>
    <w:rsid w:val="00B01C17"/>
    <w:rsid w:val="00B01F67"/>
    <w:rsid w:val="00B02C8D"/>
    <w:rsid w:val="00B03050"/>
    <w:rsid w:val="00B04D80"/>
    <w:rsid w:val="00B06A23"/>
    <w:rsid w:val="00B07A7C"/>
    <w:rsid w:val="00B10A27"/>
    <w:rsid w:val="00B13D74"/>
    <w:rsid w:val="00B16980"/>
    <w:rsid w:val="00B2102F"/>
    <w:rsid w:val="00B23B4C"/>
    <w:rsid w:val="00B258CE"/>
    <w:rsid w:val="00B25F87"/>
    <w:rsid w:val="00B26CAC"/>
    <w:rsid w:val="00B30D51"/>
    <w:rsid w:val="00B32E3F"/>
    <w:rsid w:val="00B33601"/>
    <w:rsid w:val="00B3374E"/>
    <w:rsid w:val="00B3596B"/>
    <w:rsid w:val="00B365DB"/>
    <w:rsid w:val="00B36A46"/>
    <w:rsid w:val="00B37860"/>
    <w:rsid w:val="00B4105A"/>
    <w:rsid w:val="00B4161E"/>
    <w:rsid w:val="00B417EA"/>
    <w:rsid w:val="00B41C45"/>
    <w:rsid w:val="00B43129"/>
    <w:rsid w:val="00B44690"/>
    <w:rsid w:val="00B44E15"/>
    <w:rsid w:val="00B4511A"/>
    <w:rsid w:val="00B45A6E"/>
    <w:rsid w:val="00B45AD2"/>
    <w:rsid w:val="00B45F08"/>
    <w:rsid w:val="00B461B4"/>
    <w:rsid w:val="00B505B0"/>
    <w:rsid w:val="00B528A5"/>
    <w:rsid w:val="00B55FC1"/>
    <w:rsid w:val="00B60EEC"/>
    <w:rsid w:val="00B62383"/>
    <w:rsid w:val="00B6477E"/>
    <w:rsid w:val="00B664CD"/>
    <w:rsid w:val="00B66C35"/>
    <w:rsid w:val="00B72F39"/>
    <w:rsid w:val="00B7306A"/>
    <w:rsid w:val="00B73E51"/>
    <w:rsid w:val="00B7519C"/>
    <w:rsid w:val="00B77431"/>
    <w:rsid w:val="00B81639"/>
    <w:rsid w:val="00B85E8E"/>
    <w:rsid w:val="00B90AD6"/>
    <w:rsid w:val="00B91D7C"/>
    <w:rsid w:val="00B9239C"/>
    <w:rsid w:val="00B92AC2"/>
    <w:rsid w:val="00B94A0F"/>
    <w:rsid w:val="00B94A6A"/>
    <w:rsid w:val="00B94F33"/>
    <w:rsid w:val="00B95F7C"/>
    <w:rsid w:val="00BA04B8"/>
    <w:rsid w:val="00BA0A4B"/>
    <w:rsid w:val="00BA12F6"/>
    <w:rsid w:val="00BA185C"/>
    <w:rsid w:val="00BA2F0B"/>
    <w:rsid w:val="00BA3668"/>
    <w:rsid w:val="00BA44BB"/>
    <w:rsid w:val="00BA497D"/>
    <w:rsid w:val="00BA5B54"/>
    <w:rsid w:val="00BA6191"/>
    <w:rsid w:val="00BA6915"/>
    <w:rsid w:val="00BB342E"/>
    <w:rsid w:val="00BB6D68"/>
    <w:rsid w:val="00BC1FC4"/>
    <w:rsid w:val="00BC2CB5"/>
    <w:rsid w:val="00BC3132"/>
    <w:rsid w:val="00BC41DF"/>
    <w:rsid w:val="00BC5F02"/>
    <w:rsid w:val="00BD0E7A"/>
    <w:rsid w:val="00BD1307"/>
    <w:rsid w:val="00BD1BCC"/>
    <w:rsid w:val="00BD3543"/>
    <w:rsid w:val="00BD600B"/>
    <w:rsid w:val="00BD68F4"/>
    <w:rsid w:val="00BD691B"/>
    <w:rsid w:val="00BE0F92"/>
    <w:rsid w:val="00BE5985"/>
    <w:rsid w:val="00BE7443"/>
    <w:rsid w:val="00BF0B12"/>
    <w:rsid w:val="00BF11F0"/>
    <w:rsid w:val="00BF4210"/>
    <w:rsid w:val="00BF6A4A"/>
    <w:rsid w:val="00BF6E84"/>
    <w:rsid w:val="00C04B88"/>
    <w:rsid w:val="00C06161"/>
    <w:rsid w:val="00C06720"/>
    <w:rsid w:val="00C111E5"/>
    <w:rsid w:val="00C120BB"/>
    <w:rsid w:val="00C130CA"/>
    <w:rsid w:val="00C143AF"/>
    <w:rsid w:val="00C20268"/>
    <w:rsid w:val="00C21CD7"/>
    <w:rsid w:val="00C22757"/>
    <w:rsid w:val="00C25039"/>
    <w:rsid w:val="00C2710F"/>
    <w:rsid w:val="00C27676"/>
    <w:rsid w:val="00C31435"/>
    <w:rsid w:val="00C328F2"/>
    <w:rsid w:val="00C33E8E"/>
    <w:rsid w:val="00C361F0"/>
    <w:rsid w:val="00C362FA"/>
    <w:rsid w:val="00C369EF"/>
    <w:rsid w:val="00C40F36"/>
    <w:rsid w:val="00C42399"/>
    <w:rsid w:val="00C42D66"/>
    <w:rsid w:val="00C430C5"/>
    <w:rsid w:val="00C440A0"/>
    <w:rsid w:val="00C44D20"/>
    <w:rsid w:val="00C461B0"/>
    <w:rsid w:val="00C471F4"/>
    <w:rsid w:val="00C476C8"/>
    <w:rsid w:val="00C5002B"/>
    <w:rsid w:val="00C54E3D"/>
    <w:rsid w:val="00C55E0F"/>
    <w:rsid w:val="00C568D1"/>
    <w:rsid w:val="00C56D38"/>
    <w:rsid w:val="00C602F3"/>
    <w:rsid w:val="00C613B5"/>
    <w:rsid w:val="00C61F2B"/>
    <w:rsid w:val="00C64693"/>
    <w:rsid w:val="00C65746"/>
    <w:rsid w:val="00C65CCD"/>
    <w:rsid w:val="00C662C8"/>
    <w:rsid w:val="00C66573"/>
    <w:rsid w:val="00C706A6"/>
    <w:rsid w:val="00C70DEE"/>
    <w:rsid w:val="00C71B0D"/>
    <w:rsid w:val="00C72B02"/>
    <w:rsid w:val="00C73FB0"/>
    <w:rsid w:val="00C759CC"/>
    <w:rsid w:val="00C75E9F"/>
    <w:rsid w:val="00C82D55"/>
    <w:rsid w:val="00C846D3"/>
    <w:rsid w:val="00C87CBB"/>
    <w:rsid w:val="00C90CBA"/>
    <w:rsid w:val="00C9125C"/>
    <w:rsid w:val="00C92A61"/>
    <w:rsid w:val="00C92FE5"/>
    <w:rsid w:val="00C935D8"/>
    <w:rsid w:val="00C96085"/>
    <w:rsid w:val="00C9756E"/>
    <w:rsid w:val="00C975A8"/>
    <w:rsid w:val="00CA102E"/>
    <w:rsid w:val="00CA15AC"/>
    <w:rsid w:val="00CA2D5B"/>
    <w:rsid w:val="00CA55A5"/>
    <w:rsid w:val="00CA573D"/>
    <w:rsid w:val="00CA5B0E"/>
    <w:rsid w:val="00CB06C6"/>
    <w:rsid w:val="00CB1722"/>
    <w:rsid w:val="00CB288A"/>
    <w:rsid w:val="00CB35AF"/>
    <w:rsid w:val="00CB6BAD"/>
    <w:rsid w:val="00CB769B"/>
    <w:rsid w:val="00CC3702"/>
    <w:rsid w:val="00CC6528"/>
    <w:rsid w:val="00CD04EB"/>
    <w:rsid w:val="00CD07E2"/>
    <w:rsid w:val="00CD3594"/>
    <w:rsid w:val="00CD3D06"/>
    <w:rsid w:val="00CD3FB1"/>
    <w:rsid w:val="00CD5F05"/>
    <w:rsid w:val="00CD6B12"/>
    <w:rsid w:val="00CD6FA4"/>
    <w:rsid w:val="00CE1250"/>
    <w:rsid w:val="00CE42EB"/>
    <w:rsid w:val="00CE71BA"/>
    <w:rsid w:val="00CF069F"/>
    <w:rsid w:val="00CF1D91"/>
    <w:rsid w:val="00CF1DAB"/>
    <w:rsid w:val="00CF2454"/>
    <w:rsid w:val="00CF2FFE"/>
    <w:rsid w:val="00CF3BAA"/>
    <w:rsid w:val="00CF45B1"/>
    <w:rsid w:val="00CF4CCA"/>
    <w:rsid w:val="00CF5C0D"/>
    <w:rsid w:val="00CF712E"/>
    <w:rsid w:val="00CF72E1"/>
    <w:rsid w:val="00CF7353"/>
    <w:rsid w:val="00D00358"/>
    <w:rsid w:val="00D00A7E"/>
    <w:rsid w:val="00D0291A"/>
    <w:rsid w:val="00D02958"/>
    <w:rsid w:val="00D031A7"/>
    <w:rsid w:val="00D033D3"/>
    <w:rsid w:val="00D03D3A"/>
    <w:rsid w:val="00D06172"/>
    <w:rsid w:val="00D2038A"/>
    <w:rsid w:val="00D20B4E"/>
    <w:rsid w:val="00D21704"/>
    <w:rsid w:val="00D230AE"/>
    <w:rsid w:val="00D23618"/>
    <w:rsid w:val="00D26B12"/>
    <w:rsid w:val="00D3110C"/>
    <w:rsid w:val="00D31D51"/>
    <w:rsid w:val="00D33224"/>
    <w:rsid w:val="00D36092"/>
    <w:rsid w:val="00D37EC7"/>
    <w:rsid w:val="00D4295D"/>
    <w:rsid w:val="00D44FA4"/>
    <w:rsid w:val="00D451E1"/>
    <w:rsid w:val="00D45C07"/>
    <w:rsid w:val="00D46B46"/>
    <w:rsid w:val="00D46D17"/>
    <w:rsid w:val="00D5244E"/>
    <w:rsid w:val="00D53B66"/>
    <w:rsid w:val="00D53F4E"/>
    <w:rsid w:val="00D55B70"/>
    <w:rsid w:val="00D569BA"/>
    <w:rsid w:val="00D575DB"/>
    <w:rsid w:val="00D5784A"/>
    <w:rsid w:val="00D57CE2"/>
    <w:rsid w:val="00D57F53"/>
    <w:rsid w:val="00D60424"/>
    <w:rsid w:val="00D60B1C"/>
    <w:rsid w:val="00D60D71"/>
    <w:rsid w:val="00D65C5D"/>
    <w:rsid w:val="00D6677F"/>
    <w:rsid w:val="00D67796"/>
    <w:rsid w:val="00D701D4"/>
    <w:rsid w:val="00D721D0"/>
    <w:rsid w:val="00D72A68"/>
    <w:rsid w:val="00D72C58"/>
    <w:rsid w:val="00D733FF"/>
    <w:rsid w:val="00D74FBB"/>
    <w:rsid w:val="00D75D37"/>
    <w:rsid w:val="00D762EC"/>
    <w:rsid w:val="00D7641B"/>
    <w:rsid w:val="00D825F5"/>
    <w:rsid w:val="00D833CF"/>
    <w:rsid w:val="00D8368D"/>
    <w:rsid w:val="00D83C6E"/>
    <w:rsid w:val="00D842DE"/>
    <w:rsid w:val="00D84D81"/>
    <w:rsid w:val="00D85B49"/>
    <w:rsid w:val="00D86F45"/>
    <w:rsid w:val="00D879D3"/>
    <w:rsid w:val="00D9251A"/>
    <w:rsid w:val="00D95018"/>
    <w:rsid w:val="00D968F7"/>
    <w:rsid w:val="00DA1161"/>
    <w:rsid w:val="00DA2922"/>
    <w:rsid w:val="00DA3D0B"/>
    <w:rsid w:val="00DB0825"/>
    <w:rsid w:val="00DB2E73"/>
    <w:rsid w:val="00DB4302"/>
    <w:rsid w:val="00DB58D2"/>
    <w:rsid w:val="00DB6A80"/>
    <w:rsid w:val="00DB7FB3"/>
    <w:rsid w:val="00DC195C"/>
    <w:rsid w:val="00DC1C98"/>
    <w:rsid w:val="00DC266A"/>
    <w:rsid w:val="00DC6233"/>
    <w:rsid w:val="00DC6D26"/>
    <w:rsid w:val="00DC6ECB"/>
    <w:rsid w:val="00DC7B0F"/>
    <w:rsid w:val="00DD2861"/>
    <w:rsid w:val="00DD4ABA"/>
    <w:rsid w:val="00DD54C5"/>
    <w:rsid w:val="00DD555A"/>
    <w:rsid w:val="00DE1455"/>
    <w:rsid w:val="00DE1534"/>
    <w:rsid w:val="00DE1538"/>
    <w:rsid w:val="00DE2300"/>
    <w:rsid w:val="00DE4E10"/>
    <w:rsid w:val="00DE5C55"/>
    <w:rsid w:val="00DE64D3"/>
    <w:rsid w:val="00DE7E2E"/>
    <w:rsid w:val="00DF08CD"/>
    <w:rsid w:val="00DF0CE7"/>
    <w:rsid w:val="00DF24B0"/>
    <w:rsid w:val="00DF4744"/>
    <w:rsid w:val="00DF49EB"/>
    <w:rsid w:val="00DF586C"/>
    <w:rsid w:val="00DF5AC2"/>
    <w:rsid w:val="00DF781E"/>
    <w:rsid w:val="00E004D0"/>
    <w:rsid w:val="00E0167B"/>
    <w:rsid w:val="00E01D6B"/>
    <w:rsid w:val="00E03076"/>
    <w:rsid w:val="00E03E85"/>
    <w:rsid w:val="00E04BB9"/>
    <w:rsid w:val="00E04BF5"/>
    <w:rsid w:val="00E05125"/>
    <w:rsid w:val="00E06857"/>
    <w:rsid w:val="00E06ECD"/>
    <w:rsid w:val="00E07BEB"/>
    <w:rsid w:val="00E07D41"/>
    <w:rsid w:val="00E124B4"/>
    <w:rsid w:val="00E17691"/>
    <w:rsid w:val="00E20701"/>
    <w:rsid w:val="00E21CFB"/>
    <w:rsid w:val="00E21D13"/>
    <w:rsid w:val="00E237DB"/>
    <w:rsid w:val="00E30808"/>
    <w:rsid w:val="00E30AF3"/>
    <w:rsid w:val="00E316CE"/>
    <w:rsid w:val="00E337E5"/>
    <w:rsid w:val="00E33E6B"/>
    <w:rsid w:val="00E3614A"/>
    <w:rsid w:val="00E361FA"/>
    <w:rsid w:val="00E373DE"/>
    <w:rsid w:val="00E40298"/>
    <w:rsid w:val="00E41DEB"/>
    <w:rsid w:val="00E4341A"/>
    <w:rsid w:val="00E43D18"/>
    <w:rsid w:val="00E4443A"/>
    <w:rsid w:val="00E44E8B"/>
    <w:rsid w:val="00E453EC"/>
    <w:rsid w:val="00E51A8D"/>
    <w:rsid w:val="00E528F8"/>
    <w:rsid w:val="00E556BD"/>
    <w:rsid w:val="00E56511"/>
    <w:rsid w:val="00E56835"/>
    <w:rsid w:val="00E61F57"/>
    <w:rsid w:val="00E6348C"/>
    <w:rsid w:val="00E639E7"/>
    <w:rsid w:val="00E64EFB"/>
    <w:rsid w:val="00E64F2D"/>
    <w:rsid w:val="00E653AB"/>
    <w:rsid w:val="00E71E41"/>
    <w:rsid w:val="00E7682C"/>
    <w:rsid w:val="00E77421"/>
    <w:rsid w:val="00E84187"/>
    <w:rsid w:val="00E85192"/>
    <w:rsid w:val="00E85E55"/>
    <w:rsid w:val="00E92E67"/>
    <w:rsid w:val="00E95C58"/>
    <w:rsid w:val="00E97B3D"/>
    <w:rsid w:val="00EA0C63"/>
    <w:rsid w:val="00EA1016"/>
    <w:rsid w:val="00EA196D"/>
    <w:rsid w:val="00EA297A"/>
    <w:rsid w:val="00EA4830"/>
    <w:rsid w:val="00EA4D8D"/>
    <w:rsid w:val="00EA54BF"/>
    <w:rsid w:val="00EA7CF1"/>
    <w:rsid w:val="00EB219E"/>
    <w:rsid w:val="00EB2A77"/>
    <w:rsid w:val="00EB302F"/>
    <w:rsid w:val="00EB4024"/>
    <w:rsid w:val="00EB4AFC"/>
    <w:rsid w:val="00EB5387"/>
    <w:rsid w:val="00EB5781"/>
    <w:rsid w:val="00EB608A"/>
    <w:rsid w:val="00EB76A5"/>
    <w:rsid w:val="00EB76CB"/>
    <w:rsid w:val="00EC0378"/>
    <w:rsid w:val="00EC14B6"/>
    <w:rsid w:val="00EC21EB"/>
    <w:rsid w:val="00EC2A96"/>
    <w:rsid w:val="00EC3E7A"/>
    <w:rsid w:val="00EC4525"/>
    <w:rsid w:val="00EC4EE0"/>
    <w:rsid w:val="00EC5084"/>
    <w:rsid w:val="00EC5105"/>
    <w:rsid w:val="00EC6608"/>
    <w:rsid w:val="00EC7275"/>
    <w:rsid w:val="00EC7F62"/>
    <w:rsid w:val="00ED0E38"/>
    <w:rsid w:val="00ED1781"/>
    <w:rsid w:val="00ED1F68"/>
    <w:rsid w:val="00ED2D73"/>
    <w:rsid w:val="00ED6D25"/>
    <w:rsid w:val="00ED723E"/>
    <w:rsid w:val="00ED7341"/>
    <w:rsid w:val="00EE15CA"/>
    <w:rsid w:val="00EE40A2"/>
    <w:rsid w:val="00EE5386"/>
    <w:rsid w:val="00EE7D33"/>
    <w:rsid w:val="00EF3B6C"/>
    <w:rsid w:val="00EF502C"/>
    <w:rsid w:val="00EF7C8C"/>
    <w:rsid w:val="00F004E2"/>
    <w:rsid w:val="00F0098A"/>
    <w:rsid w:val="00F01A16"/>
    <w:rsid w:val="00F03297"/>
    <w:rsid w:val="00F035E5"/>
    <w:rsid w:val="00F03AE5"/>
    <w:rsid w:val="00F06C40"/>
    <w:rsid w:val="00F06D2E"/>
    <w:rsid w:val="00F146C4"/>
    <w:rsid w:val="00F15287"/>
    <w:rsid w:val="00F23775"/>
    <w:rsid w:val="00F25B4B"/>
    <w:rsid w:val="00F310F6"/>
    <w:rsid w:val="00F31697"/>
    <w:rsid w:val="00F32310"/>
    <w:rsid w:val="00F34077"/>
    <w:rsid w:val="00F345E8"/>
    <w:rsid w:val="00F34987"/>
    <w:rsid w:val="00F36F49"/>
    <w:rsid w:val="00F41ACF"/>
    <w:rsid w:val="00F42C98"/>
    <w:rsid w:val="00F42F40"/>
    <w:rsid w:val="00F45538"/>
    <w:rsid w:val="00F47031"/>
    <w:rsid w:val="00F4725A"/>
    <w:rsid w:val="00F47482"/>
    <w:rsid w:val="00F51A8F"/>
    <w:rsid w:val="00F51C9A"/>
    <w:rsid w:val="00F52ACC"/>
    <w:rsid w:val="00F546EA"/>
    <w:rsid w:val="00F5560E"/>
    <w:rsid w:val="00F60074"/>
    <w:rsid w:val="00F604F7"/>
    <w:rsid w:val="00F61AEF"/>
    <w:rsid w:val="00F62240"/>
    <w:rsid w:val="00F63425"/>
    <w:rsid w:val="00F64597"/>
    <w:rsid w:val="00F65F7E"/>
    <w:rsid w:val="00F74E23"/>
    <w:rsid w:val="00F75085"/>
    <w:rsid w:val="00F755EB"/>
    <w:rsid w:val="00F7760B"/>
    <w:rsid w:val="00F77FB4"/>
    <w:rsid w:val="00F80512"/>
    <w:rsid w:val="00F8062B"/>
    <w:rsid w:val="00F81EA2"/>
    <w:rsid w:val="00F8251C"/>
    <w:rsid w:val="00F85325"/>
    <w:rsid w:val="00F854A1"/>
    <w:rsid w:val="00F85A24"/>
    <w:rsid w:val="00F86BA4"/>
    <w:rsid w:val="00F86F3E"/>
    <w:rsid w:val="00F87907"/>
    <w:rsid w:val="00F90DB8"/>
    <w:rsid w:val="00F97394"/>
    <w:rsid w:val="00F97D4C"/>
    <w:rsid w:val="00FA0867"/>
    <w:rsid w:val="00FA128B"/>
    <w:rsid w:val="00FA3BCB"/>
    <w:rsid w:val="00FA5015"/>
    <w:rsid w:val="00FA6602"/>
    <w:rsid w:val="00FB022B"/>
    <w:rsid w:val="00FB05DD"/>
    <w:rsid w:val="00FB34CA"/>
    <w:rsid w:val="00FB416D"/>
    <w:rsid w:val="00FB419D"/>
    <w:rsid w:val="00FB4D5F"/>
    <w:rsid w:val="00FB6634"/>
    <w:rsid w:val="00FB6E57"/>
    <w:rsid w:val="00FC0B8D"/>
    <w:rsid w:val="00FC14B7"/>
    <w:rsid w:val="00FC363D"/>
    <w:rsid w:val="00FC390E"/>
    <w:rsid w:val="00FC3E1E"/>
    <w:rsid w:val="00FC5EE9"/>
    <w:rsid w:val="00FD0839"/>
    <w:rsid w:val="00FD0F1C"/>
    <w:rsid w:val="00FD2244"/>
    <w:rsid w:val="00FD2866"/>
    <w:rsid w:val="00FD51E8"/>
    <w:rsid w:val="00FD7A65"/>
    <w:rsid w:val="00FE0296"/>
    <w:rsid w:val="00FE0DEF"/>
    <w:rsid w:val="00FE15AF"/>
    <w:rsid w:val="00FE3C39"/>
    <w:rsid w:val="00FE6DEF"/>
    <w:rsid w:val="00FE6F7D"/>
    <w:rsid w:val="00FE7CC5"/>
    <w:rsid w:val="00FF2E25"/>
    <w:rsid w:val="00FF3B40"/>
    <w:rsid w:val="00FF44DA"/>
    <w:rsid w:val="00FF4C4E"/>
    <w:rsid w:val="00FF7F1D"/>
    <w:rsid w:val="027AB758"/>
    <w:rsid w:val="02C6D241"/>
    <w:rsid w:val="02E22924"/>
    <w:rsid w:val="02E28B1F"/>
    <w:rsid w:val="02F7F498"/>
    <w:rsid w:val="03547EB2"/>
    <w:rsid w:val="035521F3"/>
    <w:rsid w:val="041687B9"/>
    <w:rsid w:val="04978CD6"/>
    <w:rsid w:val="04C682AD"/>
    <w:rsid w:val="05A67A18"/>
    <w:rsid w:val="06D39D64"/>
    <w:rsid w:val="070572E6"/>
    <w:rsid w:val="078B7CC2"/>
    <w:rsid w:val="087A3FF3"/>
    <w:rsid w:val="08A14347"/>
    <w:rsid w:val="097041A6"/>
    <w:rsid w:val="09B1D646"/>
    <w:rsid w:val="09DB1604"/>
    <w:rsid w:val="0A1900C5"/>
    <w:rsid w:val="0A6BE22A"/>
    <w:rsid w:val="0B81F361"/>
    <w:rsid w:val="0BE39E42"/>
    <w:rsid w:val="0DA382EC"/>
    <w:rsid w:val="0DB97983"/>
    <w:rsid w:val="0E51644D"/>
    <w:rsid w:val="0F5549E4"/>
    <w:rsid w:val="0F705C1E"/>
    <w:rsid w:val="0F8A60F7"/>
    <w:rsid w:val="0FEA2342"/>
    <w:rsid w:val="10312F2B"/>
    <w:rsid w:val="10DB23AE"/>
    <w:rsid w:val="11617382"/>
    <w:rsid w:val="1187257B"/>
    <w:rsid w:val="11E80AC8"/>
    <w:rsid w:val="124F16F4"/>
    <w:rsid w:val="12C96944"/>
    <w:rsid w:val="134C9772"/>
    <w:rsid w:val="1422D29A"/>
    <w:rsid w:val="145B9C73"/>
    <w:rsid w:val="14FB6817"/>
    <w:rsid w:val="1515BCC0"/>
    <w:rsid w:val="15C7BD2E"/>
    <w:rsid w:val="16577AAD"/>
    <w:rsid w:val="16599797"/>
    <w:rsid w:val="169EE6BA"/>
    <w:rsid w:val="16B06B6D"/>
    <w:rsid w:val="16B18D21"/>
    <w:rsid w:val="17605BC9"/>
    <w:rsid w:val="177C3104"/>
    <w:rsid w:val="17BEBC69"/>
    <w:rsid w:val="188A6443"/>
    <w:rsid w:val="192F0D96"/>
    <w:rsid w:val="19E92DE3"/>
    <w:rsid w:val="1A9928D7"/>
    <w:rsid w:val="1AE44FD3"/>
    <w:rsid w:val="1BD24368"/>
    <w:rsid w:val="1D20CEA5"/>
    <w:rsid w:val="1DB9A6B6"/>
    <w:rsid w:val="1DCF9D4D"/>
    <w:rsid w:val="1DEFC6C1"/>
    <w:rsid w:val="1F2E961B"/>
    <w:rsid w:val="1FC4DBD2"/>
    <w:rsid w:val="200B8918"/>
    <w:rsid w:val="2093ADB4"/>
    <w:rsid w:val="20C53E8B"/>
    <w:rsid w:val="223ACC3A"/>
    <w:rsid w:val="22826567"/>
    <w:rsid w:val="23745FA8"/>
    <w:rsid w:val="238BE8A6"/>
    <w:rsid w:val="23B16A04"/>
    <w:rsid w:val="2430D5C0"/>
    <w:rsid w:val="2460815D"/>
    <w:rsid w:val="25C4B89B"/>
    <w:rsid w:val="263A7193"/>
    <w:rsid w:val="270ED6F0"/>
    <w:rsid w:val="27687682"/>
    <w:rsid w:val="2808A7FC"/>
    <w:rsid w:val="286A4D1E"/>
    <w:rsid w:val="28FC595D"/>
    <w:rsid w:val="2A061D7F"/>
    <w:rsid w:val="2A38F453"/>
    <w:rsid w:val="2AB510C1"/>
    <w:rsid w:val="2AF18FBE"/>
    <w:rsid w:val="2B012849"/>
    <w:rsid w:val="2B5CCEA8"/>
    <w:rsid w:val="2C33FA1F"/>
    <w:rsid w:val="2C3BE7A5"/>
    <w:rsid w:val="2C912BA9"/>
    <w:rsid w:val="2CA0B14D"/>
    <w:rsid w:val="2CA5DBCB"/>
    <w:rsid w:val="2E695F9E"/>
    <w:rsid w:val="2EE53768"/>
    <w:rsid w:val="2F62392C"/>
    <w:rsid w:val="2F738867"/>
    <w:rsid w:val="3215B1F8"/>
    <w:rsid w:val="32545982"/>
    <w:rsid w:val="32777E99"/>
    <w:rsid w:val="32B32D64"/>
    <w:rsid w:val="33C6AE3C"/>
    <w:rsid w:val="34EA491F"/>
    <w:rsid w:val="3513103D"/>
    <w:rsid w:val="353B7B33"/>
    <w:rsid w:val="353E75AA"/>
    <w:rsid w:val="36564190"/>
    <w:rsid w:val="368633F4"/>
    <w:rsid w:val="37764D05"/>
    <w:rsid w:val="381041E4"/>
    <w:rsid w:val="39759987"/>
    <w:rsid w:val="39AFE84F"/>
    <w:rsid w:val="39C636C1"/>
    <w:rsid w:val="3AEB9B04"/>
    <w:rsid w:val="3B2B4E5A"/>
    <w:rsid w:val="3B620722"/>
    <w:rsid w:val="3BF6204D"/>
    <w:rsid w:val="3FB44BD3"/>
    <w:rsid w:val="3FE7E65C"/>
    <w:rsid w:val="401DFFCC"/>
    <w:rsid w:val="4059277B"/>
    <w:rsid w:val="41293B38"/>
    <w:rsid w:val="416A13C0"/>
    <w:rsid w:val="41870E55"/>
    <w:rsid w:val="424FB28C"/>
    <w:rsid w:val="425E3237"/>
    <w:rsid w:val="443CC4F5"/>
    <w:rsid w:val="443D43F2"/>
    <w:rsid w:val="44848B30"/>
    <w:rsid w:val="44D5B464"/>
    <w:rsid w:val="454269E7"/>
    <w:rsid w:val="469282D3"/>
    <w:rsid w:val="46EBF1D6"/>
    <w:rsid w:val="46ECD2CE"/>
    <w:rsid w:val="47BA2029"/>
    <w:rsid w:val="47EF0D5E"/>
    <w:rsid w:val="47F0A905"/>
    <w:rsid w:val="482E5334"/>
    <w:rsid w:val="482EC273"/>
    <w:rsid w:val="48B69F07"/>
    <w:rsid w:val="48E25B20"/>
    <w:rsid w:val="492C2E6B"/>
    <w:rsid w:val="4A911289"/>
    <w:rsid w:val="4C070647"/>
    <w:rsid w:val="4C244B26"/>
    <w:rsid w:val="4D42C9CF"/>
    <w:rsid w:val="4EDB686A"/>
    <w:rsid w:val="4F6483AC"/>
    <w:rsid w:val="503F7345"/>
    <w:rsid w:val="509392EE"/>
    <w:rsid w:val="50E8C270"/>
    <w:rsid w:val="50F33313"/>
    <w:rsid w:val="518179BC"/>
    <w:rsid w:val="51948648"/>
    <w:rsid w:val="51D30164"/>
    <w:rsid w:val="52163AF2"/>
    <w:rsid w:val="5301E6E9"/>
    <w:rsid w:val="53432596"/>
    <w:rsid w:val="540C8F5B"/>
    <w:rsid w:val="554DDBB4"/>
    <w:rsid w:val="562E158E"/>
    <w:rsid w:val="56C2C4F8"/>
    <w:rsid w:val="5717F25F"/>
    <w:rsid w:val="57289FB9"/>
    <w:rsid w:val="57595E6E"/>
    <w:rsid w:val="57957829"/>
    <w:rsid w:val="583FE72E"/>
    <w:rsid w:val="585184D9"/>
    <w:rsid w:val="59E073F2"/>
    <w:rsid w:val="59F57183"/>
    <w:rsid w:val="5A788C03"/>
    <w:rsid w:val="5AFEB6F1"/>
    <w:rsid w:val="5B9D7D57"/>
    <w:rsid w:val="5D1B31C8"/>
    <w:rsid w:val="5D8993AC"/>
    <w:rsid w:val="5D97C9E8"/>
    <w:rsid w:val="5E656D7C"/>
    <w:rsid w:val="60013DDD"/>
    <w:rsid w:val="60470A56"/>
    <w:rsid w:val="61514FE3"/>
    <w:rsid w:val="62C5F3DA"/>
    <w:rsid w:val="63141B8A"/>
    <w:rsid w:val="632A1108"/>
    <w:rsid w:val="6336A8F8"/>
    <w:rsid w:val="63A85352"/>
    <w:rsid w:val="63E8D993"/>
    <w:rsid w:val="64EAD159"/>
    <w:rsid w:val="657B7D34"/>
    <w:rsid w:val="65F65DEE"/>
    <w:rsid w:val="6637EE43"/>
    <w:rsid w:val="66898065"/>
    <w:rsid w:val="673D1D5B"/>
    <w:rsid w:val="69A5EA7C"/>
    <w:rsid w:val="6A600AC9"/>
    <w:rsid w:val="6B0ED971"/>
    <w:rsid w:val="6C8FF16F"/>
    <w:rsid w:val="6C9805B0"/>
    <w:rsid w:val="6F163D62"/>
    <w:rsid w:val="6F5CAAEE"/>
    <w:rsid w:val="6FC35868"/>
    <w:rsid w:val="6FED69E0"/>
    <w:rsid w:val="706B67AE"/>
    <w:rsid w:val="709442FA"/>
    <w:rsid w:val="712226C9"/>
    <w:rsid w:val="71814CBB"/>
    <w:rsid w:val="719A03A6"/>
    <w:rsid w:val="730BE245"/>
    <w:rsid w:val="742846EA"/>
    <w:rsid w:val="74B6E803"/>
    <w:rsid w:val="774880D1"/>
    <w:rsid w:val="77CA5F9A"/>
    <w:rsid w:val="77E64B67"/>
    <w:rsid w:val="77F87BC5"/>
    <w:rsid w:val="7823DA1D"/>
    <w:rsid w:val="78D12F46"/>
    <w:rsid w:val="790662AD"/>
    <w:rsid w:val="7A1A35A2"/>
    <w:rsid w:val="7BB60603"/>
    <w:rsid w:val="7BFEF2F6"/>
    <w:rsid w:val="7C1353D4"/>
    <w:rsid w:val="7CABCD95"/>
    <w:rsid w:val="7CB2C48B"/>
    <w:rsid w:val="7D974D9B"/>
    <w:rsid w:val="7DA6877E"/>
    <w:rsid w:val="7DCE499E"/>
    <w:rsid w:val="7E931BA1"/>
    <w:rsid w:val="7F373893"/>
    <w:rsid w:val="7F40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1B484"/>
  <w15:chartTrackingRefBased/>
  <w15:docId w15:val="{195B0000-95A2-483D-9B5D-B3ADD469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161"/>
    <w:pPr>
      <w:spacing w:line="276" w:lineRule="auto"/>
    </w:pPr>
    <w:rPr>
      <w:rFonts w:ascii="Arial" w:eastAsiaTheme="minorHAnsi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2861"/>
    <w:pPr>
      <w:keepNext/>
      <w:keepLines/>
      <w:outlineLvl w:val="0"/>
    </w:pPr>
    <w:rPr>
      <w:rFonts w:eastAsiaTheme="majorEastAsia" w:cstheme="majorBidi"/>
      <w:b/>
      <w:color w:val="961E8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2861"/>
    <w:pPr>
      <w:keepNext/>
      <w:keepLines/>
      <w:outlineLvl w:val="1"/>
    </w:pPr>
    <w:rPr>
      <w:rFonts w:eastAsiaTheme="majorEastAsia" w:cstheme="majorBidi"/>
      <w:b/>
      <w:color w:val="961E82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F781E"/>
    <w:pPr>
      <w:keepNext/>
      <w:keepLines/>
      <w:outlineLvl w:val="2"/>
    </w:pPr>
    <w:rPr>
      <w:rFonts w:eastAsiaTheme="majorEastAsia" w:cstheme="majorBidi"/>
      <w:b/>
      <w:color w:val="961E82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2861"/>
    <w:pPr>
      <w:outlineLvl w:val="3"/>
    </w:pPr>
    <w:rPr>
      <w:color w:val="961E82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D2861"/>
    <w:pPr>
      <w:keepNext/>
      <w:keepLines/>
      <w:outlineLvl w:val="4"/>
    </w:pPr>
    <w:rPr>
      <w:rFonts w:eastAsiaTheme="majorEastAsia" w:cstheme="majorBidi"/>
      <w:color w:val="961E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D2861"/>
    <w:rPr>
      <w:rFonts w:ascii="Arial" w:hAnsi="Arial" w:cs="Arial"/>
      <w:color w:val="961E82"/>
      <w:sz w:val="28"/>
      <w:lang w:eastAsia="en-NZ"/>
    </w:rPr>
  </w:style>
  <w:style w:type="character" w:customStyle="1" w:styleId="Heading2Char">
    <w:name w:val="Heading 2 Char"/>
    <w:basedOn w:val="DefaultParagraphFont"/>
    <w:link w:val="Heading2"/>
    <w:uiPriority w:val="9"/>
    <w:rsid w:val="00DD2861"/>
    <w:rPr>
      <w:rFonts w:ascii="Arial" w:eastAsiaTheme="majorEastAsia" w:hAnsi="Arial" w:cstheme="majorBidi"/>
      <w:b/>
      <w:color w:val="961E82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F781E"/>
    <w:rPr>
      <w:rFonts w:ascii="Arial" w:eastAsiaTheme="majorEastAsia" w:hAnsi="Arial" w:cstheme="majorBidi"/>
      <w:b/>
      <w:color w:val="961E82"/>
      <w:sz w:val="32"/>
      <w:szCs w:val="24"/>
    </w:rPr>
  </w:style>
  <w:style w:type="paragraph" w:styleId="NoSpacing">
    <w:name w:val="No Spacing"/>
    <w:aliases w:val="Tables,Text No Spacing"/>
    <w:link w:val="NoSpacingChar"/>
    <w:uiPriority w:val="1"/>
    <w:qFormat/>
    <w:rsid w:val="00DD2861"/>
    <w:pPr>
      <w:suppressAutoHyphens/>
      <w:autoSpaceDN w:val="0"/>
      <w:spacing w:after="0" w:line="276" w:lineRule="auto"/>
      <w:textAlignment w:val="baseline"/>
    </w:pPr>
    <w:rPr>
      <w:rFonts w:ascii="Arial" w:hAnsi="Arial" w:cs="Arial"/>
      <w:sz w:val="24"/>
      <w:lang w:eastAsia="en-NZ"/>
    </w:rPr>
  </w:style>
  <w:style w:type="character" w:customStyle="1" w:styleId="Heading1Char">
    <w:name w:val="Heading 1 Char"/>
    <w:basedOn w:val="DefaultParagraphFont"/>
    <w:link w:val="Heading1"/>
    <w:uiPriority w:val="9"/>
    <w:rsid w:val="00DD2861"/>
    <w:rPr>
      <w:rFonts w:ascii="Arial" w:eastAsiaTheme="majorEastAsia" w:hAnsi="Arial" w:cstheme="majorBidi"/>
      <w:b/>
      <w:color w:val="961E82"/>
      <w:sz w:val="56"/>
      <w:szCs w:val="32"/>
      <w:lang w:eastAsia="en-NZ"/>
    </w:rPr>
  </w:style>
  <w:style w:type="character" w:customStyle="1" w:styleId="Heading5Char">
    <w:name w:val="Heading 5 Char"/>
    <w:basedOn w:val="DefaultParagraphFont"/>
    <w:link w:val="Heading5"/>
    <w:uiPriority w:val="9"/>
    <w:rsid w:val="00DD2861"/>
    <w:rPr>
      <w:rFonts w:ascii="Arial" w:eastAsiaTheme="majorEastAsia" w:hAnsi="Arial" w:cstheme="majorBidi"/>
      <w:color w:val="961E82"/>
      <w:sz w:val="24"/>
      <w:lang w:eastAsia="en-NZ"/>
    </w:rPr>
  </w:style>
  <w:style w:type="character" w:styleId="SubtleEmphasis">
    <w:name w:val="Subtle Emphasis"/>
    <w:uiPriority w:val="19"/>
    <w:qFormat/>
    <w:rsid w:val="00DD2861"/>
    <w:rPr>
      <w:rFonts w:ascii="Arial" w:hAnsi="Arial"/>
      <w:i/>
      <w:iCs/>
      <w:color w:val="404040" w:themeColor="text1" w:themeTint="BF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861"/>
    <w:pPr>
      <w:pBdr>
        <w:top w:val="single" w:sz="4" w:space="10" w:color="961E82"/>
        <w:bottom w:val="single" w:sz="4" w:space="10" w:color="961E82"/>
      </w:pBdr>
      <w:spacing w:before="360" w:after="360"/>
      <w:ind w:left="862" w:right="862"/>
      <w:jc w:val="center"/>
    </w:pPr>
    <w:rPr>
      <w:iCs/>
      <w:color w:val="961E8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861"/>
    <w:rPr>
      <w:rFonts w:ascii="Arial" w:hAnsi="Arial" w:cs="Arial"/>
      <w:iCs/>
      <w:color w:val="961E82"/>
      <w:sz w:val="24"/>
      <w:lang w:eastAsia="en-NZ"/>
    </w:rPr>
  </w:style>
  <w:style w:type="character" w:styleId="IntenseEmphasis">
    <w:name w:val="Intense Emphasis"/>
    <w:basedOn w:val="DefaultParagraphFont"/>
    <w:uiPriority w:val="21"/>
    <w:qFormat/>
    <w:rsid w:val="00DD2861"/>
    <w:rPr>
      <w:rFonts w:ascii="Arial" w:hAnsi="Arial"/>
      <w:i w:val="0"/>
      <w:iCs/>
      <w:color w:val="961E82"/>
      <w:sz w:val="24"/>
    </w:rPr>
  </w:style>
  <w:style w:type="character" w:styleId="Strong">
    <w:name w:val="Strong"/>
    <w:basedOn w:val="DefaultParagraphFont"/>
    <w:uiPriority w:val="22"/>
    <w:qFormat/>
    <w:rsid w:val="00DD2861"/>
    <w:rPr>
      <w:rFonts w:ascii="Arial" w:hAnsi="Arial"/>
      <w:b/>
      <w:bCs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DD2861"/>
    <w:pPr>
      <w:spacing w:before="160"/>
      <w:ind w:left="862" w:right="862"/>
      <w:jc w:val="center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2861"/>
    <w:rPr>
      <w:rFonts w:ascii="Arial" w:hAnsi="Arial" w:cs="Arial"/>
      <w:iCs/>
      <w:color w:val="404040" w:themeColor="text1" w:themeTint="BF"/>
      <w:sz w:val="24"/>
      <w:lang w:eastAsia="en-NZ"/>
    </w:rPr>
  </w:style>
  <w:style w:type="character" w:styleId="Emphasis">
    <w:name w:val="Emphasis"/>
    <w:basedOn w:val="DefaultParagraphFont"/>
    <w:uiPriority w:val="20"/>
    <w:qFormat/>
    <w:rsid w:val="00DD2861"/>
    <w:rPr>
      <w:rFonts w:ascii="Arial" w:hAnsi="Arial"/>
      <w:i w:val="0"/>
      <w:iCs/>
      <w:sz w:val="24"/>
    </w:rPr>
  </w:style>
  <w:style w:type="character" w:styleId="BookTitle">
    <w:name w:val="Book Title"/>
    <w:basedOn w:val="DefaultParagraphFont"/>
    <w:uiPriority w:val="33"/>
    <w:qFormat/>
    <w:rsid w:val="000B069A"/>
    <w:rPr>
      <w:rFonts w:ascii="Arial" w:hAnsi="Arial"/>
      <w:b/>
      <w:bCs/>
      <w:i w:val="0"/>
      <w:iCs/>
      <w:spacing w:val="5"/>
      <w:sz w:val="24"/>
    </w:rPr>
  </w:style>
  <w:style w:type="character" w:styleId="IntenseReference">
    <w:name w:val="Intense Reference"/>
    <w:basedOn w:val="DefaultParagraphFont"/>
    <w:uiPriority w:val="32"/>
    <w:qFormat/>
    <w:rsid w:val="000B069A"/>
    <w:rPr>
      <w:rFonts w:ascii="Arial" w:hAnsi="Arial"/>
      <w:b/>
      <w:bCs/>
      <w:smallCaps/>
      <w:color w:val="961E82"/>
      <w:spacing w:val="5"/>
      <w:sz w:val="24"/>
    </w:rPr>
  </w:style>
  <w:style w:type="paragraph" w:styleId="ListParagraph">
    <w:name w:val="List Paragraph"/>
    <w:aliases w:val="Bullet Normal,List Paragraph1,List Paragraph11,Recommendation,First level bullet point,Level 3,List Paragraph numbered,List Bullet indent,Body,Rec para,List 1,Other List,FooterText,numbered,Paragraphe de liste1,Bulletr List Paragraph,列出段落"/>
    <w:basedOn w:val="Normal"/>
    <w:link w:val="ListParagraphChar"/>
    <w:uiPriority w:val="34"/>
    <w:qFormat/>
    <w:rsid w:val="000B069A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0B069A"/>
    <w:rPr>
      <w:rFonts w:ascii="Arial" w:hAnsi="Arial"/>
      <w:smallCaps/>
      <w:color w:val="5A5A5A" w:themeColor="text1" w:themeTint="A5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9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B069A"/>
    <w:rPr>
      <w:rFonts w:ascii="Arial" w:eastAsiaTheme="minorEastAsia" w:hAnsi="Arial"/>
      <w:color w:val="5A5A5A" w:themeColor="text1" w:themeTint="A5"/>
      <w:spacing w:val="15"/>
      <w:sz w:val="24"/>
      <w:lang w:eastAsia="en-NZ"/>
    </w:rPr>
  </w:style>
  <w:style w:type="paragraph" w:styleId="Title">
    <w:name w:val="Title"/>
    <w:basedOn w:val="Normal"/>
    <w:next w:val="Normal"/>
    <w:link w:val="TitleChar"/>
    <w:uiPriority w:val="10"/>
    <w:qFormat/>
    <w:rsid w:val="000B069A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69A"/>
    <w:rPr>
      <w:rFonts w:ascii="Arial" w:eastAsiaTheme="majorEastAsia" w:hAnsi="Arial" w:cstheme="majorBidi"/>
      <w:spacing w:val="-10"/>
      <w:kern w:val="28"/>
      <w:sz w:val="56"/>
      <w:szCs w:val="56"/>
      <w:lang w:eastAsia="en-NZ"/>
    </w:rPr>
  </w:style>
  <w:style w:type="paragraph" w:styleId="Header">
    <w:name w:val="header"/>
    <w:basedOn w:val="Normal"/>
    <w:link w:val="HeaderChar"/>
    <w:uiPriority w:val="99"/>
    <w:unhideWhenUsed/>
    <w:rsid w:val="000B0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69A"/>
    <w:rPr>
      <w:rFonts w:ascii="Arial" w:hAnsi="Arial" w:cs="Arial"/>
      <w:sz w:val="24"/>
      <w:lang w:eastAsia="en-NZ"/>
    </w:rPr>
  </w:style>
  <w:style w:type="paragraph" w:styleId="Footer">
    <w:name w:val="footer"/>
    <w:basedOn w:val="Normal"/>
    <w:link w:val="FooterChar"/>
    <w:uiPriority w:val="99"/>
    <w:unhideWhenUsed/>
    <w:rsid w:val="000B0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69A"/>
    <w:rPr>
      <w:rFonts w:ascii="Arial" w:hAnsi="Arial" w:cs="Arial"/>
      <w:sz w:val="24"/>
      <w:lang w:eastAsia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69A"/>
    <w:rPr>
      <w:rFonts w:ascii="Segoe UI" w:hAnsi="Segoe UI" w:cs="Segoe UI"/>
      <w:sz w:val="18"/>
      <w:szCs w:val="18"/>
      <w:lang w:eastAsia="en-NZ"/>
    </w:rPr>
  </w:style>
  <w:style w:type="character" w:customStyle="1" w:styleId="ListParagraphChar">
    <w:name w:val="List Paragraph Char"/>
    <w:aliases w:val="Bullet Normal Char,List Paragraph1 Char,List Paragraph11 Char,Recommendation Char,First level bullet point Char,Level 3 Char,List Paragraph numbered Char,List Bullet indent Char,Body Char,Rec para Char,List 1 Char,Other List Char"/>
    <w:basedOn w:val="DefaultParagraphFont"/>
    <w:link w:val="ListParagraph"/>
    <w:uiPriority w:val="34"/>
    <w:rsid w:val="00FF2E25"/>
    <w:rPr>
      <w:rFonts w:ascii="Arial" w:hAnsi="Arial" w:cs="Arial"/>
      <w:sz w:val="24"/>
      <w:lang w:eastAsia="en-NZ"/>
    </w:rPr>
  </w:style>
  <w:style w:type="character" w:styleId="CommentReference">
    <w:name w:val="annotation reference"/>
    <w:basedOn w:val="DefaultParagraphFont"/>
    <w:uiPriority w:val="99"/>
    <w:semiHidden/>
    <w:unhideWhenUsed/>
    <w:rsid w:val="00D429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29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295D"/>
    <w:rPr>
      <w:rFonts w:ascii="Arial" w:eastAsiaTheme="minorHAnsi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9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95D"/>
    <w:rPr>
      <w:rFonts w:ascii="Arial" w:eastAsiaTheme="minorHAnsi" w:hAnsi="Arial"/>
      <w:b/>
      <w:bCs/>
      <w:sz w:val="20"/>
      <w:szCs w:val="20"/>
    </w:rPr>
  </w:style>
  <w:style w:type="paragraph" w:customStyle="1" w:styleId="Numberedparagraphs">
    <w:name w:val="Numbered paragraphs"/>
    <w:basedOn w:val="ListParagraph"/>
    <w:link w:val="NumberedparagraphsChar"/>
    <w:qFormat/>
    <w:rsid w:val="004A62BB"/>
    <w:pPr>
      <w:numPr>
        <w:numId w:val="11"/>
      </w:numPr>
      <w:contextualSpacing w:val="0"/>
    </w:pPr>
    <w:rPr>
      <w:rFonts w:cs="Arial"/>
      <w:lang w:eastAsia="en-NZ"/>
    </w:rPr>
  </w:style>
  <w:style w:type="character" w:customStyle="1" w:styleId="NumberedparagraphsChar">
    <w:name w:val="Numbered paragraphs Char"/>
    <w:basedOn w:val="ListParagraphChar"/>
    <w:link w:val="Numberedparagraphs"/>
    <w:rsid w:val="004A62BB"/>
    <w:rPr>
      <w:rFonts w:ascii="Arial" w:eastAsiaTheme="minorHAnsi" w:hAnsi="Arial" w:cs="Arial"/>
      <w:sz w:val="24"/>
      <w:lang w:eastAsia="en-NZ"/>
    </w:rPr>
  </w:style>
  <w:style w:type="paragraph" w:styleId="Revision">
    <w:name w:val="Revision"/>
    <w:hidden/>
    <w:uiPriority w:val="99"/>
    <w:semiHidden/>
    <w:rsid w:val="00FF3B40"/>
    <w:pPr>
      <w:spacing w:after="0" w:line="240" w:lineRule="auto"/>
    </w:pPr>
    <w:rPr>
      <w:rFonts w:ascii="Arial" w:eastAsiaTheme="minorHAnsi" w:hAnsi="Arial"/>
      <w:sz w:val="24"/>
    </w:rPr>
  </w:style>
  <w:style w:type="paragraph" w:customStyle="1" w:styleId="Heading30">
    <w:name w:val="Heading 3."/>
    <w:basedOn w:val="Heading2"/>
    <w:link w:val="Heading3Char0"/>
    <w:qFormat/>
    <w:rsid w:val="00B62383"/>
    <w:rPr>
      <w:bCs/>
      <w:sz w:val="32"/>
      <w:szCs w:val="28"/>
    </w:rPr>
  </w:style>
  <w:style w:type="character" w:customStyle="1" w:styleId="Heading3Char0">
    <w:name w:val="Heading 3. Char"/>
    <w:basedOn w:val="DefaultParagraphFont"/>
    <w:link w:val="Heading30"/>
    <w:rsid w:val="00B62383"/>
    <w:rPr>
      <w:rFonts w:ascii="Arial" w:eastAsiaTheme="majorEastAsia" w:hAnsi="Arial" w:cstheme="majorBidi"/>
      <w:b/>
      <w:bCs/>
      <w:color w:val="961E82"/>
      <w:sz w:val="32"/>
      <w:szCs w:val="28"/>
    </w:rPr>
  </w:style>
  <w:style w:type="character" w:customStyle="1" w:styleId="normaltextrun">
    <w:name w:val="normaltextrun"/>
    <w:basedOn w:val="DefaultParagraphFont"/>
    <w:rsid w:val="008B30BE"/>
  </w:style>
  <w:style w:type="character" w:customStyle="1" w:styleId="eop">
    <w:name w:val="eop"/>
    <w:basedOn w:val="DefaultParagraphFont"/>
    <w:rsid w:val="008B30BE"/>
  </w:style>
  <w:style w:type="paragraph" w:customStyle="1" w:styleId="Default">
    <w:name w:val="Default"/>
    <w:rsid w:val="00272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oSpacingChar">
    <w:name w:val="No Spacing Char"/>
    <w:aliases w:val="Tables Char,Text No Spacing Char"/>
    <w:basedOn w:val="DefaultParagraphFont"/>
    <w:link w:val="NoSpacing"/>
    <w:uiPriority w:val="1"/>
    <w:rsid w:val="00E004D0"/>
    <w:rPr>
      <w:rFonts w:ascii="Arial" w:hAnsi="Arial" w:cs="Arial"/>
      <w:sz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7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4b54d01474474b1a" Type="http://schemas.microsoft.com/office/2019/09/relationships/intelligence" Target="intelligenc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simcock\AppData\Local\Temp\notes1CF0B1\Board%20meeting%20summary%20template.dotx" TargetMode="External"/></Relationships>
</file>

<file path=word/theme/theme1.xml><?xml version="1.0" encoding="utf-8"?>
<a:theme xmlns:a="http://schemas.openxmlformats.org/drawingml/2006/main" name="Office Theme">
  <a:themeElements>
    <a:clrScheme name="Te Hiringa Mahara Brand Colours">
      <a:dk1>
        <a:srgbClr val="000000"/>
      </a:dk1>
      <a:lt1>
        <a:srgbClr val="FFFFFF"/>
      </a:lt1>
      <a:dk2>
        <a:srgbClr val="2B5161"/>
      </a:dk2>
      <a:lt2>
        <a:srgbClr val="F0EAD8"/>
      </a:lt2>
      <a:accent1>
        <a:srgbClr val="005E85"/>
      </a:accent1>
      <a:accent2>
        <a:srgbClr val="618CAB"/>
      </a:accent2>
      <a:accent3>
        <a:srgbClr val="8096A1"/>
      </a:accent3>
      <a:accent4>
        <a:srgbClr val="0DB1CA"/>
      </a:accent4>
      <a:accent5>
        <a:srgbClr val="EE9183"/>
      </a:accent5>
      <a:accent6>
        <a:srgbClr val="F7DDBF"/>
      </a:accent6>
      <a:hlink>
        <a:srgbClr val="0DB1CA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5f41dc1a181419ca3a2655bed27bbf5 xmlns="41332b1b-253f-4cd9-9fdf-d5b224c832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Board Meetings</TermName>
          <TermId xmlns="http://schemas.microsoft.com/office/infopath/2007/PartnerControls">16e694d0-8913-487a-b08b-8edf6d331d33</TermId>
        </TermInfo>
      </Terms>
    </b5f41dc1a181419ca3a2655bed27bbf5>
    <g9735438c8b149ca9281064e61da76c4 xmlns="41332b1b-253f-4cd9-9fdf-d5b224c832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BoardSite</TermName>
          <TermId xmlns="http://schemas.microsoft.com/office/infopath/2007/PartnerControls">21ff74c5-c5b9-4e5a-a31a-411d93c2d9da</TermId>
        </TermInfo>
      </Terms>
    </g9735438c8b149ca9281064e61da76c4>
    <TaxCatchAll xmlns="41332b1b-253f-4cd9-9fdf-d5b224c83223">
      <Value>10</Value>
      <Value>20</Value>
      <Value>5</Value>
      <Value>4</Value>
      <Value>3</Value>
      <Value>76</Value>
    </TaxCatchAll>
    <pfad5f31274f46f2beeef412f3a525dc xmlns="41332b1b-253f-4cd9-9fdf-d5b224c832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Minutes</TermName>
          <TermId xmlns="http://schemas.microsoft.com/office/infopath/2007/PartnerControls">2eceae89-94d9-4fdd-927e-16c6bf5c7ce0</TermId>
        </TermInfo>
      </Terms>
    </pfad5f31274f46f2beeef412f3a525dc>
    <h459a511dd204157b4172cc39f9e9f01 xmlns="41332b1b-253f-4cd9-9fdf-d5b224c832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CY 2025</TermName>
          <TermId xmlns="http://schemas.microsoft.com/office/infopath/2007/PartnerControls">80de2a39-ffd8-4668-b311-e0ff94d8ec12</TermId>
        </TermInfo>
      </Terms>
    </h459a511dd204157b4172cc39f9e9f01>
    <b47ae9fbc06f4fe480a9f466b47175cd xmlns="41332b1b-253f-4cd9-9fdf-d5b224c832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Hui 06</TermName>
          <TermId xmlns="http://schemas.microsoft.com/office/infopath/2007/PartnerControls">a8886855-a037-4d44-b418-6de300d19dcb</TermId>
        </TermInfo>
      </Terms>
    </b47ae9fbc06f4fe480a9f466b47175cd>
    <je6829fba158449e995d8d9fbb177617 xmlns="41332b1b-253f-4cd9-9fdf-d5b224c8322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Board</TermName>
          <TermId xmlns="http://schemas.microsoft.com/office/infopath/2007/PartnerControls">958fc020-d54c-476a-ad27-f367b8b3dcfe</TermId>
        </TermInfo>
      </Terms>
    </je6829fba158449e995d8d9fbb177617>
    <Finalversion xmlns="ed85cd4b-5f1f-4e9a-90a3-1b812acb238d">true</Finalversion>
    <Document_x0020_type xmlns="ed85cd4b-5f1f-4e9a-90a3-1b812acb238d">Consensus Items</Document_x0020_type>
    <StatusofDocument xmlns="ed85cd4b-5f1f-4e9a-90a3-1b812acb238d">Final</StatusofDocument>
    <Notes xmlns="ed85cd4b-5f1f-4e9a-90a3-1b812acb238d">CE review and final</Note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7E9FE3240074C8D36B7D54A95F572" ma:contentTypeVersion="24" ma:contentTypeDescription="Create a new document." ma:contentTypeScope="" ma:versionID="19b9df61d0fa3bcece443b594d886e5b">
  <xsd:schema xmlns:xsd="http://www.w3.org/2001/XMLSchema" xmlns:xs="http://www.w3.org/2001/XMLSchema" xmlns:p="http://schemas.microsoft.com/office/2006/metadata/properties" xmlns:ns2="41332b1b-253f-4cd9-9fdf-d5b224c83223" xmlns:ns3="ed85cd4b-5f1f-4e9a-90a3-1b812acb238d" targetNamespace="http://schemas.microsoft.com/office/2006/metadata/properties" ma:root="true" ma:fieldsID="b496895f4df3b8ab5cba27244252b9d5" ns2:_="" ns3:_="">
    <xsd:import namespace="41332b1b-253f-4cd9-9fdf-d5b224c83223"/>
    <xsd:import namespace="ed85cd4b-5f1f-4e9a-90a3-1b812acb238d"/>
    <xsd:element name="properties">
      <xsd:complexType>
        <xsd:sequence>
          <xsd:element name="documentManagement">
            <xsd:complexType>
              <xsd:all>
                <xsd:element ref="ns2:g9735438c8b149ca9281064e61da76c4" minOccurs="0"/>
                <xsd:element ref="ns2:TaxCatchAll" minOccurs="0"/>
                <xsd:element ref="ns2:je6829fba158449e995d8d9fbb177617" minOccurs="0"/>
                <xsd:element ref="ns2:h459a511dd204157b4172cc39f9e9f01" minOccurs="0"/>
                <xsd:element ref="ns2:b5f41dc1a181419ca3a2655bed27bbf5" minOccurs="0"/>
                <xsd:element ref="ns2:b47ae9fbc06f4fe480a9f466b47175cd" minOccurs="0"/>
                <xsd:element ref="ns2:pfad5f31274f46f2beeef412f3a525dc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Finalversion"/>
                <xsd:element ref="ns3:Notes" minOccurs="0"/>
                <xsd:element ref="ns3:Document_x0020_type" minOccurs="0"/>
                <xsd:element ref="ns3:StatusofDocumen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332b1b-253f-4cd9-9fdf-d5b224c83223" elementFormDefault="qualified">
    <xsd:import namespace="http://schemas.microsoft.com/office/2006/documentManagement/types"/>
    <xsd:import namespace="http://schemas.microsoft.com/office/infopath/2007/PartnerControls"/>
    <xsd:element name="g9735438c8b149ca9281064e61da76c4" ma:index="9" nillable="true" ma:taxonomy="true" ma:internalName="g9735438c8b149ca9281064e61da76c4" ma:taxonomyFieldName="Site_Tag" ma:displayName="Site_Tag" ma:default="" ma:fieldId="{09735438-c8b1-49ca-9281-064e61da76c4}" ma:sspId="e2423f7d-70e1-4bc9-b0ec-1093942dc6c6" ma:termSetId="f8c57079-07f3-4cb6-aff3-edd02a7e038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04fb4432-1399-4956-abfe-8d79a64610dd}" ma:internalName="TaxCatchAll" ma:showField="CatchAllData" ma:web="41332b1b-253f-4cd9-9fdf-d5b224c83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e6829fba158449e995d8d9fbb177617" ma:index="12" nillable="true" ma:taxonomy="true" ma:internalName="je6829fba158449e995d8d9fbb177617" ma:taxonomyFieldName="Team_Tag" ma:displayName="Team_Tag" ma:default="" ma:fieldId="{3e6829fb-a158-449e-995d-8d9fbb177617}" ma:sspId="e2423f7d-70e1-4bc9-b0ec-1093942dc6c6" ma:termSetId="1fc1512b-c3e7-4d0e-a084-9f93e8dac3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459a511dd204157b4172cc39f9e9f01" ma:index="14" nillable="true" ma:taxonomy="true" ma:internalName="h459a511dd204157b4172cc39f9e9f01" ma:taxonomyFieldName="Year_Tag" ma:displayName="Year_Tag" ma:default="" ma:fieldId="{1459a511-dd20-4157-b417-2cc39f9e9f01}" ma:sspId="e2423f7d-70e1-4bc9-b0ec-1093942dc6c6" ma:termSetId="7a2c6c82-7673-4d81-9b0a-4b2d484068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5f41dc1a181419ca3a2655bed27bbf5" ma:index="16" nillable="true" ma:taxonomy="true" ma:internalName="b5f41dc1a181419ca3a2655bed27bbf5" ma:taxonomyFieldName="Category_Tag" ma:displayName="Category_Tag" ma:default="" ma:fieldId="{b5f41dc1-a181-419c-a3a2-655bed27bbf5}" ma:sspId="e2423f7d-70e1-4bc9-b0ec-1093942dc6c6" ma:termSetId="3168d103-b135-4077-bd9b-0ca5a3208a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7ae9fbc06f4fe480a9f466b47175cd" ma:index="18" nillable="true" ma:taxonomy="true" ma:internalName="b47ae9fbc06f4fe480a9f466b47175cd" ma:taxonomyFieldName="Sub_Category_Tag" ma:displayName="Sub_Category_Tag" ma:default="" ma:fieldId="{b47ae9fb-c06f-4fe4-80a9-f466b47175cd}" ma:sspId="e2423f7d-70e1-4bc9-b0ec-1093942dc6c6" ma:termSetId="3168d103-b135-4077-bd9b-0ca5a3208a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ad5f31274f46f2beeef412f3a525dc" ma:index="20" nillable="true" ma:taxonomy="true" ma:internalName="pfad5f31274f46f2beeef412f3a525dc" ma:taxonomyFieldName="Item_Tag" ma:displayName="Item_Tag" ma:default="" ma:fieldId="{9fad5f31-274f-46f2-beee-f412f3a525dc}" ma:sspId="e2423f7d-70e1-4bc9-b0ec-1093942dc6c6" ma:termSetId="3168d103-b135-4077-bd9b-0ca5a3208a4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5cd4b-5f1f-4e9a-90a3-1b812acb23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Finalversion" ma:index="28" ma:displayName="CE Approved?" ma:default="0" ma:description="Is this document final and ready for Diligent?" ma:format="Dropdown" ma:internalName="Finalversion">
      <xsd:simpleType>
        <xsd:restriction base="dms:Boolean"/>
      </xsd:simpleType>
    </xsd:element>
    <xsd:element name="Notes" ma:index="29" nillable="true" ma:displayName="Notes" ma:description="Notes on version - i.e. what needs updating, by whom etc." ma:format="Dropdown" ma:internalName="Notes">
      <xsd:simpleType>
        <xsd:restriction base="dms:Note">
          <xsd:maxLength value="255"/>
        </xsd:restriction>
      </xsd:simpleType>
    </xsd:element>
    <xsd:element name="Document_x0020_type" ma:index="30" nillable="true" ma:displayName="Document type" ma:description="Selection of document content type&#10;" ma:format="Dropdown" ma:internalName="Document_x0020_type">
      <xsd:simpleType>
        <xsd:union memberTypes="dms:Text">
          <xsd:simpleType>
            <xsd:restriction base="dms:Choice">
              <xsd:enumeration value="Board Paper"/>
              <xsd:enumeration value="Agenda"/>
              <xsd:enumeration value="Supporting Document"/>
              <xsd:enumeration value="Minutes"/>
              <xsd:enumeration value="Consensus Items"/>
              <xsd:enumeration value="Register (Action/ Interests/ Activity)"/>
            </xsd:restriction>
          </xsd:simpleType>
        </xsd:union>
      </xsd:simpleType>
    </xsd:element>
    <xsd:element name="StatusofDocument" ma:index="31" ma:displayName="LT Status" ma:default="Working" ma:description="What is the status of the document? LT to ensure that if this is marked final, then this IS ready for CE review - i.e., should there be ongoing edits, this is a WORKING document, not final. " ma:format="RadioButtons" ma:internalName="StatusofDocument">
      <xsd:simpleType>
        <xsd:restriction base="dms:Choice">
          <xsd:enumeration value="Main Folder"/>
          <xsd:enumeration value="Diligent"/>
          <xsd:enumeration value="Final"/>
          <xsd:enumeration value="Work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A557EB-EC12-4971-B844-A17566A471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08036-DD54-4A4D-829F-1DA5367EC1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1D0854-9E13-46E7-9380-9FDA57689763}">
  <ds:schemaRefs>
    <ds:schemaRef ds:uri="http://schemas.microsoft.com/office/2006/metadata/properties"/>
    <ds:schemaRef ds:uri="http://schemas.microsoft.com/office/infopath/2007/PartnerControls"/>
    <ds:schemaRef ds:uri="41332b1b-253f-4cd9-9fdf-d5b224c83223"/>
    <ds:schemaRef ds:uri="ed85cd4b-5f1f-4e9a-90a3-1b812acb238d"/>
  </ds:schemaRefs>
</ds:datastoreItem>
</file>

<file path=customXml/itemProps4.xml><?xml version="1.0" encoding="utf-8"?>
<ds:datastoreItem xmlns:ds="http://schemas.openxmlformats.org/officeDocument/2006/customXml" ds:itemID="{A10BB1AB-3102-4D7F-85CF-6B62F7562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332b1b-253f-4cd9-9fdf-d5b224c83223"/>
    <ds:schemaRef ds:uri="ed85cd4b-5f1f-4e9a-90a3-1b812acb2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Board meeting summary template</Template>
  <TotalTime>1</TotalTime>
  <Pages>1</Pages>
  <Words>123</Words>
  <Characters>604</Characters>
  <Application>Microsoft Office Word</Application>
  <DocSecurity>0</DocSecurity>
  <Lines>16</Lines>
  <Paragraphs>12</Paragraphs>
  <ScaleCrop>false</ScaleCrop>
  <Company>Ministry of Health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Simcock</dc:creator>
  <cp:keywords/>
  <dc:description/>
  <cp:lastModifiedBy>Liz Pepe</cp:lastModifiedBy>
  <cp:revision>3</cp:revision>
  <cp:lastPrinted>2025-07-17T19:01:00Z</cp:lastPrinted>
  <dcterms:created xsi:type="dcterms:W3CDTF">2026-04-28T22:29:00Z</dcterms:created>
  <dcterms:modified xsi:type="dcterms:W3CDTF">2026-04-28T22:30:00Z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0x0101000D37E9FE3240074C8D36B7D54A95F572</vt:lpwstr>
  </property>
  <property fmtid="{D5CDD505-2E9C-101B-9397-08002B2CF9AE}" pid="3" name="BusinessFunction">
    <vt:lpwstr/>
  </property>
  <property fmtid="{D5CDD505-2E9C-101B-9397-08002B2CF9AE}" pid="4" name="cc5c092ee17e4228b15983ce58453ee6">
    <vt:lpwstr/>
  </property>
  <property fmtid="{D5CDD505-2E9C-101B-9397-08002B2CF9AE}" pid="5" name="TaxCatchAll">
    <vt:lpwstr/>
  </property>
  <property fmtid="{D5CDD505-2E9C-101B-9397-08002B2CF9AE}" pid="6" name="SharedWithUsers">
    <vt:lpwstr>26;#Julene Hope;#17;#Tina Simcock;#178;#Grace Loftus;#61;#Henry Hiko;#291;#Liz Pepe;#339;#Wayne Verhoeven</vt:lpwstr>
  </property>
  <property fmtid="{D5CDD505-2E9C-101B-9397-08002B2CF9AE}" pid="7" name="Order">
    <vt:r8>167800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EmSubject">
    <vt:lpwstr/>
  </property>
  <property fmtid="{D5CDD505-2E9C-101B-9397-08002B2CF9AE}" pid="15" name="EmHasAttachments">
    <vt:bool>false</vt:bool>
  </property>
  <property fmtid="{D5CDD505-2E9C-101B-9397-08002B2CF9AE}" pid="16" name="EmFromName">
    <vt:lpwstr/>
  </property>
  <property fmtid="{D5CDD505-2E9C-101B-9397-08002B2CF9AE}" pid="17" name="EmAttachmentNames">
    <vt:lpwstr/>
  </property>
  <property fmtid="{D5CDD505-2E9C-101B-9397-08002B2CF9AE}" pid="18" name="EmTo">
    <vt:lpwstr/>
  </property>
  <property fmtid="{D5CDD505-2E9C-101B-9397-08002B2CF9AE}" pid="19" name="_ColorHex">
    <vt:lpwstr/>
  </property>
  <property fmtid="{D5CDD505-2E9C-101B-9397-08002B2CF9AE}" pid="20" name="_Emoji">
    <vt:lpwstr/>
  </property>
  <property fmtid="{D5CDD505-2E9C-101B-9397-08002B2CF9AE}" pid="21" name="_ColorTag">
    <vt:lpwstr/>
  </property>
  <property fmtid="{D5CDD505-2E9C-101B-9397-08002B2CF9AE}" pid="22" name="_dlc_DocIdItemGuid">
    <vt:lpwstr>5dd7e508-b257-44ad-9a29-e17aeaca8cf8</vt:lpwstr>
  </property>
  <property fmtid="{D5CDD505-2E9C-101B-9397-08002B2CF9AE}" pid="23" name="MediaServiceImageTags">
    <vt:lpwstr/>
  </property>
  <property fmtid="{D5CDD505-2E9C-101B-9397-08002B2CF9AE}" pid="24" name="FinancialYear">
    <vt:lpwstr>2021 - 2022</vt:lpwstr>
  </property>
  <property fmtid="{D5CDD505-2E9C-101B-9397-08002B2CF9AE}" pid="25" name="Final">
    <vt:bool>false</vt:bool>
  </property>
  <property fmtid="{D5CDD505-2E9C-101B-9397-08002B2CF9AE}" pid="26" name="StatusofDocument">
    <vt:lpwstr>Final</vt:lpwstr>
  </property>
  <property fmtid="{D5CDD505-2E9C-101B-9397-08002B2CF9AE}" pid="27" name="MaoriData">
    <vt:lpwstr>No</vt:lpwstr>
  </property>
  <property fmtid="{D5CDD505-2E9C-101B-9397-08002B2CF9AE}" pid="28" name="Year_Tag">
    <vt:lpwstr>20;#CY 2025|80de2a39-ffd8-4668-b311-e0ff94d8ec12</vt:lpwstr>
  </property>
  <property fmtid="{D5CDD505-2E9C-101B-9397-08002B2CF9AE}" pid="29" name="Category_Tag">
    <vt:lpwstr>3;#Board Meetings|16e694d0-8913-487a-b08b-8edf6d331d33</vt:lpwstr>
  </property>
  <property fmtid="{D5CDD505-2E9C-101B-9397-08002B2CF9AE}" pid="30" name="Sub_Category_Tag">
    <vt:lpwstr>10;#Hui 06|a8886855-a037-4d44-b418-6de300d19dcb</vt:lpwstr>
  </property>
  <property fmtid="{D5CDD505-2E9C-101B-9397-08002B2CF9AE}" pid="31" name="Item_Tag">
    <vt:lpwstr>76;#Minutes|2eceae89-94d9-4fdd-927e-16c6bf5c7ce0</vt:lpwstr>
  </property>
  <property fmtid="{D5CDD505-2E9C-101B-9397-08002B2CF9AE}" pid="32" name="Site_Tag">
    <vt:lpwstr>5;#BoardSite|21ff74c5-c5b9-4e5a-a31a-411d93c2d9da</vt:lpwstr>
  </property>
  <property fmtid="{D5CDD505-2E9C-101B-9397-08002B2CF9AE}" pid="33" name="Team_Tag">
    <vt:lpwstr>4;#Board|958fc020-d54c-476a-ad27-f367b8b3dcfe</vt:lpwstr>
  </property>
  <property fmtid="{D5CDD505-2E9C-101B-9397-08002B2CF9AE}" pid="34" name="docLang">
    <vt:lpwstr>en</vt:lpwstr>
  </property>
</Properties>
</file>