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265BC" w14:textId="1800D92F" w:rsidR="00F87859" w:rsidRDefault="006A59C1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3EA21D97" wp14:editId="64CF4B72">
            <wp:simplePos x="0" y="0"/>
            <wp:positionH relativeFrom="margin">
              <wp:posOffset>4667885</wp:posOffset>
            </wp:positionH>
            <wp:positionV relativeFrom="page">
              <wp:posOffset>467995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B2" w:rsidRPr="00134927">
        <w:rPr>
          <w:rFonts w:eastAsia="Arial" w:cs="Arial"/>
          <w:noProof/>
          <w:lang w:val="en-NZ"/>
        </w:rPr>
        <w:drawing>
          <wp:anchor distT="0" distB="0" distL="114300" distR="114300" simplePos="0" relativeHeight="251838464" behindDoc="0" locked="0" layoutInCell="1" allowOverlap="1" wp14:anchorId="07BA6311" wp14:editId="3980D917">
            <wp:simplePos x="0" y="0"/>
            <wp:positionH relativeFrom="margin">
              <wp:posOffset>-314325</wp:posOffset>
            </wp:positionH>
            <wp:positionV relativeFrom="paragraph">
              <wp:posOffset>-296545</wp:posOffset>
            </wp:positionV>
            <wp:extent cx="4107090" cy="788565"/>
            <wp:effectExtent l="0" t="0" r="0" b="0"/>
            <wp:wrapNone/>
            <wp:docPr id="1425393707" name="Picture 2" descr="A blue logo with text, Te Hiringa Mahara, Mental Health and Wellbeing Commission.&#10;A tohu, or Māori symbol, is on the left of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93707" name="Picture 2" descr="A blue logo with text, Te Hiringa Mahara, Mental Health and Wellbeing Commission.&#10;A tohu, or Māori symbol, is on the left of the tex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90" cy="7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5E6A3" w14:textId="68355DBA" w:rsidR="00F87859" w:rsidRDefault="00F87859" w:rsidP="00F87859">
      <w:pPr>
        <w:rPr>
          <w:rFonts w:cs="Arial"/>
          <w:szCs w:val="32"/>
        </w:rPr>
      </w:pPr>
    </w:p>
    <w:p w14:paraId="494DF978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F684CFB" w14:textId="77777777" w:rsidR="00F87859" w:rsidRDefault="00F87859" w:rsidP="00F87859">
      <w:pPr>
        <w:rPr>
          <w:rFonts w:cs="Arial"/>
          <w:szCs w:val="32"/>
        </w:rPr>
      </w:pPr>
    </w:p>
    <w:p w14:paraId="6F5E1199" w14:textId="77777777" w:rsidR="00F87859" w:rsidRDefault="00F87859" w:rsidP="00F87859">
      <w:pPr>
        <w:rPr>
          <w:rFonts w:cs="Arial"/>
          <w:szCs w:val="32"/>
        </w:rPr>
      </w:pPr>
    </w:p>
    <w:p w14:paraId="5AFD0EBC" w14:textId="22277F38" w:rsidR="00887F23" w:rsidRDefault="00BE40B2" w:rsidP="00F87859">
      <w:pPr>
        <w:pStyle w:val="Title"/>
      </w:pPr>
      <w:r>
        <w:t>Crisis responses</w:t>
      </w:r>
      <w:r>
        <w:br/>
        <w:t>monitoring report</w:t>
      </w:r>
    </w:p>
    <w:p w14:paraId="2535528B" w14:textId="31B0B27A" w:rsidR="00887F23" w:rsidRDefault="00017FD4" w:rsidP="00F87859">
      <w:pPr>
        <w:pStyle w:val="Title"/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20249248" wp14:editId="55FED119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3992880" cy="3992880"/>
            <wp:effectExtent l="0" t="0" r="0" b="0"/>
            <wp:wrapNone/>
            <wp:docPr id="1559783330" name="Picture 16" descr="Person smiling while holding open an Easy Read repor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783330" name="Picture 16" descr="Person smiling while holding open an Easy Read repor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5845" w14:textId="3CD0CF62" w:rsidR="00887F23" w:rsidRDefault="00887F23" w:rsidP="00F87859">
      <w:pPr>
        <w:pStyle w:val="Title"/>
      </w:pPr>
    </w:p>
    <w:p w14:paraId="5FD744D7" w14:textId="77777777" w:rsidR="0001197F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BE40B2">
        <w:br/>
      </w:r>
    </w:p>
    <w:p w14:paraId="5771EB23" w14:textId="77777777" w:rsidR="00017FD4" w:rsidRDefault="00017FD4" w:rsidP="00BF5DDC">
      <w:pPr>
        <w:pStyle w:val="Datepublished"/>
      </w:pPr>
    </w:p>
    <w:p w14:paraId="3A7FB9E0" w14:textId="77777777" w:rsidR="00017FD4" w:rsidRDefault="00017FD4" w:rsidP="00BF5DDC">
      <w:pPr>
        <w:pStyle w:val="Datepublished"/>
      </w:pPr>
    </w:p>
    <w:p w14:paraId="33C30444" w14:textId="0D7D1EC0" w:rsidR="00F87859" w:rsidRPr="00570380" w:rsidRDefault="00887F23" w:rsidP="00BF5DDC">
      <w:pPr>
        <w:pStyle w:val="Datepublished"/>
      </w:pPr>
      <w:r w:rsidRPr="00570380">
        <w:t xml:space="preserve">Published: </w:t>
      </w:r>
      <w:r w:rsidR="00F23BC3">
        <w:t>November</w:t>
      </w:r>
      <w:r w:rsidR="00BE40B2">
        <w:t xml:space="preserve"> 2025</w:t>
      </w:r>
    </w:p>
    <w:p w14:paraId="6B2C3647" w14:textId="77777777" w:rsidR="0028479F" w:rsidRPr="00570380" w:rsidRDefault="0028479F" w:rsidP="0028479F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1A2B36D5" w14:textId="77777777" w:rsidR="0028479F" w:rsidRDefault="0028479F" w:rsidP="0028479F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55552" behindDoc="0" locked="0" layoutInCell="1" allowOverlap="1" wp14:anchorId="14C6B88A" wp14:editId="533A1DD4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358BB" w14:textId="77777777" w:rsidR="0028479F" w:rsidRDefault="0028479F" w:rsidP="0028479F"/>
    <w:p w14:paraId="5ACFBF1F" w14:textId="77777777" w:rsidR="0028479F" w:rsidRDefault="0028479F" w:rsidP="0028479F">
      <w:r>
        <w:t>This information may upset some people when they are reading it.</w:t>
      </w:r>
    </w:p>
    <w:p w14:paraId="6EE3E326" w14:textId="77777777" w:rsidR="0028479F" w:rsidRDefault="0028479F" w:rsidP="0028479F"/>
    <w:p w14:paraId="378E0F4F" w14:textId="77777777" w:rsidR="0028479F" w:rsidRDefault="0028479F" w:rsidP="0028479F"/>
    <w:p w14:paraId="5FEE0FC1" w14:textId="77777777" w:rsidR="0028479F" w:rsidRDefault="0028479F" w:rsidP="0028479F">
      <w:r w:rsidRPr="00E12C9C">
        <w:rPr>
          <w:noProof/>
        </w:rPr>
        <w:drawing>
          <wp:anchor distT="0" distB="0" distL="114300" distR="114300" simplePos="0" relativeHeight="252058624" behindDoc="0" locked="0" layoutInCell="1" allowOverlap="1" wp14:anchorId="3B7445B8" wp14:editId="2633C6EA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1645920" cy="1645920"/>
            <wp:effectExtent l="0" t="0" r="0" b="0"/>
            <wp:wrapNone/>
            <wp:docPr id="17620552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52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4ADF58F2" w14:textId="77777777" w:rsidR="0028479F" w:rsidRDefault="0028479F" w:rsidP="0028479F">
      <w:pPr>
        <w:pStyle w:val="Listtoplevel"/>
      </w:pPr>
      <w:r>
        <w:t>whānau / family</w:t>
      </w:r>
    </w:p>
    <w:p w14:paraId="75642316" w14:textId="77777777" w:rsidR="0028479F" w:rsidRDefault="0028479F" w:rsidP="0028479F">
      <w:pPr>
        <w:pStyle w:val="Listtoplevel"/>
      </w:pPr>
      <w:r>
        <w:t>friends.</w:t>
      </w:r>
    </w:p>
    <w:p w14:paraId="1DA307C4" w14:textId="77777777" w:rsidR="0028479F" w:rsidRDefault="0028479F" w:rsidP="0028479F"/>
    <w:p w14:paraId="126DBEF3" w14:textId="77777777" w:rsidR="0028479F" w:rsidRDefault="0028479F" w:rsidP="0028479F"/>
    <w:p w14:paraId="17433477" w14:textId="77777777" w:rsidR="0028479F" w:rsidRDefault="0028479F" w:rsidP="0028479F">
      <w:r>
        <w:rPr>
          <w:noProof/>
        </w:rPr>
        <w:drawing>
          <wp:anchor distT="0" distB="0" distL="114300" distR="114300" simplePos="0" relativeHeight="252057600" behindDoc="0" locked="0" layoutInCell="1" allowOverlap="1" wp14:anchorId="796FB05D" wp14:editId="7C42B557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084077F3" w14:textId="77777777" w:rsidR="0028479F" w:rsidRDefault="0028479F" w:rsidP="0028479F">
      <w:pPr>
        <w:pStyle w:val="Listtoplevel"/>
      </w:pPr>
      <w:r>
        <w:t>calling 1737</w:t>
      </w:r>
    </w:p>
    <w:p w14:paraId="2C465A07" w14:textId="1F9F8D82" w:rsidR="0028479F" w:rsidRDefault="0028479F" w:rsidP="0028479F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0FBDCE2E" wp14:editId="781F6DC0">
                <wp:simplePos x="0" y="0"/>
                <wp:positionH relativeFrom="column">
                  <wp:posOffset>-213360</wp:posOffset>
                </wp:positionH>
                <wp:positionV relativeFrom="paragraph">
                  <wp:posOffset>664845</wp:posOffset>
                </wp:positionV>
                <wp:extent cx="1935480" cy="1314450"/>
                <wp:effectExtent l="0" t="0" r="0" b="0"/>
                <wp:wrapNone/>
                <wp:docPr id="135180729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14450"/>
                          <a:chOff x="0" y="0"/>
                          <a:chExt cx="193548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C4CB8" id="Group 1" o:spid="_x0000_s1026" alt="&quot;&quot;" style="position:absolute;margin-left:-16.8pt;margin-top:52.35pt;width:152.4pt;height:103.5pt;z-index:252056576" coordsize="19354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&quot;&quot;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17" o:title=""/>
                </v:shape>
                <v:shape id="Graphic 551237073" o:spid="_x0000_s1028" type="#_x0000_t75" alt="Close with solid fill" style="position:absolute;left:10210;top:3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">
                  <v:imagedata r:id="rId18" o:title="Close with solid fill"/>
                </v:shape>
              </v:group>
            </w:pict>
          </mc:Fallback>
        </mc:AlternateContent>
      </w:r>
      <w:r>
        <w:t>texting 1737</w:t>
      </w:r>
      <w:r w:rsidR="000270FF">
        <w:t>.</w:t>
      </w:r>
    </w:p>
    <w:p w14:paraId="21F89397" w14:textId="77777777" w:rsidR="0028479F" w:rsidRDefault="0028479F" w:rsidP="0028479F"/>
    <w:p w14:paraId="5842C18D" w14:textId="77777777" w:rsidR="0028479F" w:rsidRDefault="0028479F" w:rsidP="0028479F"/>
    <w:p w14:paraId="24945FCE" w14:textId="3B36F672" w:rsidR="0028479F" w:rsidRDefault="0028479F" w:rsidP="0028479F">
      <w:r>
        <w:t>It does not cost any money to call / text 1737.</w:t>
      </w:r>
    </w:p>
    <w:p w14:paraId="7B748227" w14:textId="2F951D95" w:rsidR="00552EE7" w:rsidRDefault="006A59C1" w:rsidP="00C039AB">
      <w:r w:rsidRPr="00AE13C5">
        <w:rPr>
          <w:rFonts w:eastAsia="Times New Roman" w:cs="Arial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2080128" behindDoc="0" locked="0" layoutInCell="1" allowOverlap="1" wp14:anchorId="2759B323" wp14:editId="52EA9213">
            <wp:simplePos x="0" y="0"/>
            <wp:positionH relativeFrom="margin">
              <wp:posOffset>-314325</wp:posOffset>
            </wp:positionH>
            <wp:positionV relativeFrom="paragraph">
              <wp:posOffset>-180975</wp:posOffset>
            </wp:positionV>
            <wp:extent cx="2146083" cy="962025"/>
            <wp:effectExtent l="0" t="0" r="6985" b="0"/>
            <wp:wrapNone/>
            <wp:docPr id="60928266" name="Picture 60928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8266" name="Picture 609282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08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175CD763" wp14:editId="6FDD9BC3">
            <wp:simplePos x="0" y="0"/>
            <wp:positionH relativeFrom="margin">
              <wp:posOffset>152400</wp:posOffset>
            </wp:positionH>
            <wp:positionV relativeFrom="paragraph">
              <wp:posOffset>854075</wp:posOffset>
            </wp:positionV>
            <wp:extent cx="1125415" cy="1125415"/>
            <wp:effectExtent l="0" t="0" r="0" b="0"/>
            <wp:wrapNone/>
            <wp:docPr id="165740727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0727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15" cy="11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EE7">
        <w:t xml:space="preserve">More information about support is available on the Te Hiringa Mahara </w:t>
      </w:r>
      <w:r w:rsidR="00552EE7" w:rsidRPr="00552EE7">
        <w:t xml:space="preserve">website </w:t>
      </w:r>
      <w:r w:rsidR="00552EE7">
        <w:t>here:</w:t>
      </w:r>
    </w:p>
    <w:p w14:paraId="5591CC96" w14:textId="2D11306E" w:rsidR="00552EE7" w:rsidRDefault="00552EE7" w:rsidP="00C039AB"/>
    <w:p w14:paraId="3B6E0AB5" w14:textId="6E0080BF" w:rsidR="00552EE7" w:rsidRPr="00552EE7" w:rsidRDefault="00552EE7" w:rsidP="00C039AB">
      <w:pPr>
        <w:rPr>
          <w:b/>
          <w:bCs/>
        </w:rPr>
      </w:pPr>
      <w:hyperlink r:id="rId21" w:history="1">
        <w:r w:rsidRPr="00552EE7">
          <w:rPr>
            <w:b/>
            <w:bCs/>
          </w:rPr>
          <w:t>tinyurl.com/bdsa8yvx</w:t>
        </w:r>
      </w:hyperlink>
      <w:r>
        <w:rPr>
          <w:b/>
          <w:bCs/>
        </w:rPr>
        <w:t xml:space="preserve"> </w:t>
      </w:r>
      <w:r w:rsidRPr="00552EE7">
        <w:rPr>
          <w:b/>
          <w:bCs/>
        </w:rPr>
        <w:t xml:space="preserve">  </w:t>
      </w:r>
    </w:p>
    <w:p w14:paraId="5B877D31" w14:textId="70C29255" w:rsidR="00570380" w:rsidRPr="00570380" w:rsidRDefault="00F87859" w:rsidP="00DB036A">
      <w:pPr>
        <w:pStyle w:val="Heading1"/>
        <w:rPr>
          <w:noProof/>
          <w:lang w:val="en-NZ" w:eastAsia="en-NZ"/>
        </w:rPr>
      </w:pPr>
      <w:r w:rsidRPr="00153863">
        <w:br w:type="page"/>
      </w:r>
      <w:r w:rsidR="00BE40B2">
        <w:rPr>
          <w:noProof/>
          <w:lang w:val="en-NZ" w:eastAsia="en-NZ"/>
        </w:rPr>
        <w:lastRenderedPageBreak/>
        <w:t xml:space="preserve">What </w:t>
      </w:r>
      <w:r w:rsidR="0034007B">
        <w:rPr>
          <w:noProof/>
          <w:lang w:val="en-NZ" w:eastAsia="en-NZ"/>
        </w:rPr>
        <w:t>you will find in here</w:t>
      </w:r>
      <w:r w:rsidR="00BE40B2">
        <w:rPr>
          <w:noProof/>
          <w:lang w:val="en-NZ" w:eastAsia="en-NZ"/>
        </w:rPr>
        <w:t xml:space="preserve"> </w:t>
      </w:r>
    </w:p>
    <w:p w14:paraId="77DAAE7E" w14:textId="77777777" w:rsidR="00D852B6" w:rsidRDefault="00D852B6" w:rsidP="00124EA8"/>
    <w:p w14:paraId="1B6514FB" w14:textId="5BD42902" w:rsidR="00EF4A04" w:rsidRDefault="00EF4A04" w:rsidP="00124EA8"/>
    <w:p w14:paraId="0BBAF304" w14:textId="3CB42A44" w:rsidR="00EF4A04" w:rsidRDefault="00BE40B2" w:rsidP="00BE40B2">
      <w:pPr>
        <w:jc w:val="right"/>
      </w:pPr>
      <w:r w:rsidRPr="00BE40B2">
        <w:rPr>
          <w:b/>
          <w:bCs/>
        </w:rPr>
        <w:t>Page numbers:</w:t>
      </w:r>
    </w:p>
    <w:p w14:paraId="0739CF6A" w14:textId="66C63F34" w:rsidR="0034007B" w:rsidRDefault="0034007B" w:rsidP="002A257C">
      <w:pPr>
        <w:pStyle w:val="contentspage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218D52E" wp14:editId="19AC04EF">
            <wp:simplePos x="0" y="0"/>
            <wp:positionH relativeFrom="margin">
              <wp:posOffset>95250</wp:posOffset>
            </wp:positionH>
            <wp:positionV relativeFrom="paragraph">
              <wp:posOffset>34925</wp:posOffset>
            </wp:positionV>
            <wp:extent cx="1259840" cy="115887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CEA55" w14:textId="77777777" w:rsidR="0034007B" w:rsidRDefault="0034007B" w:rsidP="002A257C">
      <w:pPr>
        <w:pStyle w:val="contentspage"/>
      </w:pPr>
    </w:p>
    <w:p w14:paraId="7CCF9AB5" w14:textId="676FF07C" w:rsidR="002D525C" w:rsidRPr="0034007B" w:rsidRDefault="0034007B" w:rsidP="0034007B">
      <w:pPr>
        <w:pStyle w:val="contentspage"/>
      </w:pPr>
      <w:hyperlink w:anchor="_About_this_Easy" w:history="1">
        <w:r w:rsidRPr="0034007B">
          <w:rPr>
            <w:rStyle w:val="Hyperlink"/>
            <w:color w:val="auto"/>
            <w:u w:val="none"/>
          </w:rPr>
          <w:t>About this Easy Read</w:t>
        </w:r>
        <w:r w:rsidRPr="0034007B">
          <w:rPr>
            <w:rStyle w:val="Hyperlink"/>
            <w:color w:val="auto"/>
            <w:u w:val="none"/>
          </w:rPr>
          <w:tab/>
          <w:t>5</w:t>
        </w:r>
      </w:hyperlink>
    </w:p>
    <w:p w14:paraId="15C4B4A7" w14:textId="14EF4B54" w:rsidR="002D525C" w:rsidRPr="002A257C" w:rsidRDefault="006A59C1" w:rsidP="002A257C">
      <w:pPr>
        <w:pStyle w:val="contentspage"/>
      </w:pPr>
      <w:r w:rsidRPr="002A257C">
        <w:rPr>
          <w:noProof/>
        </w:rPr>
        <w:drawing>
          <wp:anchor distT="0" distB="0" distL="114300" distR="114300" simplePos="0" relativeHeight="251896832" behindDoc="0" locked="0" layoutInCell="1" allowOverlap="1" wp14:anchorId="5C532A41" wp14:editId="64C02768">
            <wp:simplePos x="0" y="0"/>
            <wp:positionH relativeFrom="margin">
              <wp:posOffset>-57150</wp:posOffset>
            </wp:positionH>
            <wp:positionV relativeFrom="paragraph">
              <wp:posOffset>381000</wp:posOffset>
            </wp:positionV>
            <wp:extent cx="1691640" cy="758190"/>
            <wp:effectExtent l="0" t="0" r="0" b="3810"/>
            <wp:wrapNone/>
            <wp:docPr id="1234603981" name="Picture 12346039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43149" name="Picture 656943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402EA" w14:textId="66A64D45" w:rsidR="002D525C" w:rsidRPr="002A257C" w:rsidRDefault="002D525C" w:rsidP="002A257C">
      <w:pPr>
        <w:pStyle w:val="contentspage"/>
      </w:pPr>
    </w:p>
    <w:p w14:paraId="350A18EA" w14:textId="7E1B10D1" w:rsidR="00BE40B2" w:rsidRPr="002A257C" w:rsidRDefault="002D525C" w:rsidP="002A257C">
      <w:pPr>
        <w:pStyle w:val="contentspage"/>
      </w:pPr>
      <w:hyperlink w:anchor="_About_Te_Hiringa" w:history="1">
        <w:r w:rsidRPr="002A257C">
          <w:rPr>
            <w:rStyle w:val="Hyperlink"/>
            <w:color w:val="auto"/>
            <w:u w:val="none"/>
          </w:rPr>
          <w:t xml:space="preserve">About </w:t>
        </w:r>
        <w:r w:rsidR="00BE40B2" w:rsidRPr="002A257C">
          <w:rPr>
            <w:rStyle w:val="Hyperlink"/>
            <w:color w:val="auto"/>
            <w:u w:val="none"/>
          </w:rPr>
          <w:t>Te Hiringa Mahara</w:t>
        </w:r>
        <w:r w:rsidR="00BE40B2" w:rsidRPr="002A257C">
          <w:rPr>
            <w:rStyle w:val="Hyperlink"/>
            <w:color w:val="auto"/>
            <w:u w:val="none"/>
          </w:rPr>
          <w:tab/>
        </w:r>
        <w:r w:rsidR="003F5F6E" w:rsidRPr="002A257C">
          <w:rPr>
            <w:rStyle w:val="Hyperlink"/>
            <w:color w:val="auto"/>
            <w:u w:val="none"/>
          </w:rPr>
          <w:t>10</w:t>
        </w:r>
      </w:hyperlink>
    </w:p>
    <w:p w14:paraId="11C5D0F9" w14:textId="1BA799B7" w:rsidR="00BE40B2" w:rsidRPr="002A257C" w:rsidRDefault="0034007B" w:rsidP="002A257C">
      <w:pPr>
        <w:pStyle w:val="contentspage"/>
      </w:pPr>
      <w:r w:rsidRPr="002A257C">
        <w:rPr>
          <w:noProof/>
        </w:rPr>
        <w:drawing>
          <wp:anchor distT="0" distB="0" distL="114300" distR="114300" simplePos="0" relativeHeight="251884544" behindDoc="0" locked="0" layoutInCell="1" allowOverlap="1" wp14:anchorId="47D196DC" wp14:editId="348C7DF7">
            <wp:simplePos x="0" y="0"/>
            <wp:positionH relativeFrom="margin">
              <wp:posOffset>0</wp:posOffset>
            </wp:positionH>
            <wp:positionV relativeFrom="paragraph">
              <wp:posOffset>182245</wp:posOffset>
            </wp:positionV>
            <wp:extent cx="1259840" cy="1259840"/>
            <wp:effectExtent l="0" t="0" r="0" b="0"/>
            <wp:wrapNone/>
            <wp:docPr id="179676376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6376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8FA28" w14:textId="7538B5E9" w:rsidR="00BE40B2" w:rsidRPr="002A257C" w:rsidRDefault="00BE40B2" w:rsidP="002A257C">
      <w:pPr>
        <w:pStyle w:val="contentspage"/>
      </w:pPr>
    </w:p>
    <w:p w14:paraId="1934F7E9" w14:textId="07A71C8A" w:rsidR="00BE40B2" w:rsidRPr="002A257C" w:rsidRDefault="00BE40B2" w:rsidP="002A257C">
      <w:pPr>
        <w:pStyle w:val="contentspage"/>
      </w:pPr>
      <w:hyperlink w:anchor="_What_this_report" w:history="1">
        <w:r w:rsidRPr="002A257C">
          <w:rPr>
            <w:rStyle w:val="Hyperlink"/>
            <w:color w:val="auto"/>
            <w:u w:val="none"/>
          </w:rPr>
          <w:t>What this report is about</w:t>
        </w:r>
        <w:r w:rsidRPr="002A257C">
          <w:rPr>
            <w:rStyle w:val="Hyperlink"/>
            <w:color w:val="auto"/>
            <w:u w:val="none"/>
          </w:rPr>
          <w:tab/>
        </w:r>
        <w:r w:rsidR="00696F39" w:rsidRPr="002A257C">
          <w:rPr>
            <w:rStyle w:val="Hyperlink"/>
            <w:color w:val="auto"/>
            <w:u w:val="none"/>
          </w:rPr>
          <w:t>1</w:t>
        </w:r>
        <w:r w:rsidR="003F5F6E" w:rsidRPr="002A257C">
          <w:rPr>
            <w:rStyle w:val="Hyperlink"/>
            <w:color w:val="auto"/>
            <w:u w:val="none"/>
          </w:rPr>
          <w:t>3</w:t>
        </w:r>
      </w:hyperlink>
    </w:p>
    <w:p w14:paraId="66489E22" w14:textId="77777777" w:rsidR="00BE40B2" w:rsidRPr="002A257C" w:rsidRDefault="00BE40B2" w:rsidP="002A257C">
      <w:pPr>
        <w:pStyle w:val="contentspage"/>
      </w:pPr>
    </w:p>
    <w:p w14:paraId="3E54C155" w14:textId="51833898" w:rsidR="00BE40B2" w:rsidRPr="002A257C" w:rsidRDefault="00FA125E" w:rsidP="002A257C">
      <w:pPr>
        <w:pStyle w:val="contentspage"/>
      </w:pPr>
      <w:r w:rsidRPr="002A257C">
        <w:rPr>
          <w:noProof/>
        </w:rPr>
        <w:drawing>
          <wp:anchor distT="0" distB="0" distL="114300" distR="114300" simplePos="0" relativeHeight="251886592" behindDoc="0" locked="0" layoutInCell="1" allowOverlap="1" wp14:anchorId="42B6CDA5" wp14:editId="419BB653">
            <wp:simplePos x="0" y="0"/>
            <wp:positionH relativeFrom="margin">
              <wp:posOffset>0</wp:posOffset>
            </wp:positionH>
            <wp:positionV relativeFrom="paragraph">
              <wp:posOffset>289560</wp:posOffset>
            </wp:positionV>
            <wp:extent cx="1260000" cy="834788"/>
            <wp:effectExtent l="0" t="0" r="0" b="0"/>
            <wp:wrapNone/>
            <wp:docPr id="194393815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38153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3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E0806" w14:textId="51BE13A4" w:rsidR="00BE40B2" w:rsidRPr="002A257C" w:rsidRDefault="00BE40B2" w:rsidP="002A257C">
      <w:pPr>
        <w:pStyle w:val="contentspage"/>
      </w:pPr>
      <w:hyperlink w:anchor="_Key_finding_1" w:history="1">
        <w:r w:rsidRPr="002A257C">
          <w:rPr>
            <w:rStyle w:val="Hyperlink"/>
            <w:color w:val="auto"/>
            <w:u w:val="none"/>
          </w:rPr>
          <w:t>K</w:t>
        </w:r>
        <w:r w:rsidR="002D525C" w:rsidRPr="002A257C">
          <w:rPr>
            <w:rStyle w:val="Hyperlink"/>
            <w:color w:val="auto"/>
            <w:u w:val="none"/>
          </w:rPr>
          <w:t>ey finding</w:t>
        </w:r>
        <w:r w:rsidRPr="002A257C">
          <w:rPr>
            <w:rStyle w:val="Hyperlink"/>
            <w:color w:val="auto"/>
            <w:u w:val="none"/>
          </w:rPr>
          <w:t xml:space="preserve"> 1 – f</w:t>
        </w:r>
        <w:r w:rsidR="003B73E6">
          <w:rPr>
            <w:rStyle w:val="Hyperlink"/>
            <w:color w:val="auto"/>
            <w:u w:val="none"/>
          </w:rPr>
          <w:t xml:space="preserve">ewer people </w:t>
        </w:r>
        <w:r w:rsidR="003B73E6">
          <w:rPr>
            <w:rStyle w:val="Hyperlink"/>
            <w:color w:val="auto"/>
            <w:u w:val="none"/>
          </w:rPr>
          <w:br/>
          <w:t>are getting support for crises</w:t>
        </w:r>
        <w:r w:rsidRPr="002A257C">
          <w:rPr>
            <w:rStyle w:val="Hyperlink"/>
            <w:color w:val="auto"/>
            <w:u w:val="none"/>
          </w:rPr>
          <w:tab/>
        </w:r>
        <w:r w:rsidR="00696F39" w:rsidRPr="002A257C">
          <w:rPr>
            <w:rStyle w:val="Hyperlink"/>
            <w:color w:val="auto"/>
            <w:u w:val="none"/>
          </w:rPr>
          <w:t>1</w:t>
        </w:r>
      </w:hyperlink>
      <w:r w:rsidR="006A7854">
        <w:t>6</w:t>
      </w:r>
    </w:p>
    <w:p w14:paraId="06CCDD20" w14:textId="76B85873" w:rsidR="00BE40B2" w:rsidRPr="002A257C" w:rsidRDefault="00337513" w:rsidP="002A257C">
      <w:pPr>
        <w:pStyle w:val="contentspage"/>
      </w:pPr>
      <w:r w:rsidRPr="002A257C">
        <w:rPr>
          <w:noProof/>
        </w:rPr>
        <w:drawing>
          <wp:anchor distT="0" distB="0" distL="114300" distR="114300" simplePos="0" relativeHeight="251887616" behindDoc="0" locked="0" layoutInCell="1" allowOverlap="1" wp14:anchorId="7DCE17D4" wp14:editId="2AD2E0FA">
            <wp:simplePos x="0" y="0"/>
            <wp:positionH relativeFrom="margin">
              <wp:posOffset>473</wp:posOffset>
            </wp:positionH>
            <wp:positionV relativeFrom="paragraph">
              <wp:posOffset>281305</wp:posOffset>
            </wp:positionV>
            <wp:extent cx="1066800" cy="1382373"/>
            <wp:effectExtent l="0" t="0" r="0" b="2540"/>
            <wp:wrapNone/>
            <wp:docPr id="149122553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2553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94D7A" w14:textId="320D9DDD" w:rsidR="00BE40B2" w:rsidRPr="002A257C" w:rsidRDefault="00BE40B2" w:rsidP="002A257C">
      <w:pPr>
        <w:pStyle w:val="contentspage"/>
      </w:pPr>
    </w:p>
    <w:p w14:paraId="2F568D79" w14:textId="35FEF4D8" w:rsidR="00BE40B2" w:rsidRPr="002A257C" w:rsidRDefault="00BE40B2" w:rsidP="002A257C">
      <w:pPr>
        <w:pStyle w:val="contentspage"/>
      </w:pPr>
      <w:hyperlink w:anchor="_Key_finding_2" w:history="1">
        <w:r w:rsidRPr="002A257C">
          <w:rPr>
            <w:rStyle w:val="Hyperlink"/>
            <w:color w:val="auto"/>
            <w:u w:val="none"/>
          </w:rPr>
          <w:t>K</w:t>
        </w:r>
        <w:r w:rsidR="002D525C" w:rsidRPr="002A257C">
          <w:rPr>
            <w:rStyle w:val="Hyperlink"/>
            <w:color w:val="auto"/>
            <w:u w:val="none"/>
          </w:rPr>
          <w:t>ey finding</w:t>
        </w:r>
        <w:r w:rsidRPr="002A257C">
          <w:rPr>
            <w:rStyle w:val="Hyperlink"/>
            <w:color w:val="auto"/>
            <w:u w:val="none"/>
          </w:rPr>
          <w:t xml:space="preserve"> 2 – </w:t>
        </w:r>
        <w:r w:rsidR="003B73E6">
          <w:rPr>
            <w:rStyle w:val="Hyperlink"/>
            <w:color w:val="auto"/>
            <w:u w:val="none"/>
          </w:rPr>
          <w:t>there are many</w:t>
        </w:r>
        <w:r w:rsidR="003B73E6">
          <w:rPr>
            <w:rStyle w:val="Hyperlink"/>
            <w:color w:val="auto"/>
            <w:u w:val="none"/>
          </w:rPr>
          <w:br/>
          <w:t>challenges with crisis responses</w:t>
        </w:r>
        <w:r w:rsidRPr="002A257C">
          <w:rPr>
            <w:rStyle w:val="Hyperlink"/>
            <w:color w:val="auto"/>
            <w:u w:val="none"/>
          </w:rPr>
          <w:tab/>
        </w:r>
        <w:r w:rsidR="00696F39" w:rsidRPr="002A257C">
          <w:rPr>
            <w:rStyle w:val="Hyperlink"/>
            <w:color w:val="auto"/>
            <w:u w:val="none"/>
          </w:rPr>
          <w:t>1</w:t>
        </w:r>
      </w:hyperlink>
      <w:r w:rsidR="006A7854">
        <w:t>8</w:t>
      </w:r>
    </w:p>
    <w:p w14:paraId="385AF088" w14:textId="07B059AF" w:rsidR="00BE40B2" w:rsidRPr="002A257C" w:rsidRDefault="00BE40B2" w:rsidP="002A257C">
      <w:pPr>
        <w:pStyle w:val="contentspage"/>
      </w:pPr>
    </w:p>
    <w:p w14:paraId="56B22ADE" w14:textId="7C5E85CE" w:rsidR="00BE40B2" w:rsidRPr="002A257C" w:rsidRDefault="00BE40B2" w:rsidP="002A257C">
      <w:pPr>
        <w:pStyle w:val="contentspage"/>
      </w:pPr>
    </w:p>
    <w:p w14:paraId="5B9A19A8" w14:textId="4F3916DA" w:rsidR="0034007B" w:rsidRDefault="0034007B">
      <w:pPr>
        <w:spacing w:line="240" w:lineRule="auto"/>
        <w:ind w:left="0"/>
        <w:rPr>
          <w:rFonts w:cs="Arial"/>
          <w:b/>
          <w:szCs w:val="32"/>
        </w:rPr>
      </w:pPr>
      <w:r>
        <w:rPr>
          <w:b/>
          <w:bCs/>
        </w:rPr>
        <w:br w:type="page"/>
      </w:r>
    </w:p>
    <w:p w14:paraId="2021C84A" w14:textId="7421D642" w:rsidR="00BE40B2" w:rsidRPr="00C0625A" w:rsidRDefault="00BE40B2" w:rsidP="00C0625A">
      <w:pPr>
        <w:pStyle w:val="contentspage"/>
        <w:jc w:val="right"/>
        <w:rPr>
          <w:b/>
          <w:bCs w:val="0"/>
        </w:rPr>
      </w:pPr>
      <w:r w:rsidRPr="00C0625A">
        <w:rPr>
          <w:b/>
          <w:bCs w:val="0"/>
        </w:rPr>
        <w:lastRenderedPageBreak/>
        <w:t>Page numbers:</w:t>
      </w:r>
    </w:p>
    <w:p w14:paraId="56E9893F" w14:textId="51258B06" w:rsidR="0034007B" w:rsidRDefault="0034007B" w:rsidP="00BE40B2">
      <w:pPr>
        <w:pStyle w:val="contentspage"/>
      </w:pPr>
      <w:r w:rsidRPr="002A257C">
        <w:rPr>
          <w:noProof/>
        </w:rPr>
        <w:drawing>
          <wp:anchor distT="0" distB="0" distL="114300" distR="114300" simplePos="0" relativeHeight="251888640" behindDoc="0" locked="0" layoutInCell="1" allowOverlap="1" wp14:anchorId="7FCE0A37" wp14:editId="0D650D6E">
            <wp:simplePos x="0" y="0"/>
            <wp:positionH relativeFrom="margin">
              <wp:posOffset>0</wp:posOffset>
            </wp:positionH>
            <wp:positionV relativeFrom="paragraph">
              <wp:posOffset>182880</wp:posOffset>
            </wp:positionV>
            <wp:extent cx="1259840" cy="1259840"/>
            <wp:effectExtent l="0" t="0" r="0" b="0"/>
            <wp:wrapNone/>
            <wp:docPr id="203310537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0537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165F" w14:textId="10EE793F" w:rsidR="00BE40B2" w:rsidRDefault="00BE40B2" w:rsidP="00BE40B2">
      <w:pPr>
        <w:pStyle w:val="contentspage"/>
      </w:pPr>
    </w:p>
    <w:p w14:paraId="41D71BDF" w14:textId="5BC2F8E5" w:rsidR="0034007B" w:rsidRPr="0034007B" w:rsidRDefault="0034007B" w:rsidP="0034007B">
      <w:pPr>
        <w:pStyle w:val="contentspage"/>
      </w:pPr>
      <w:hyperlink w:anchor="_Key_finding_3" w:history="1">
        <w:r w:rsidRPr="0034007B">
          <w:rPr>
            <w:rStyle w:val="Hyperlink"/>
            <w:color w:val="auto"/>
            <w:u w:val="none"/>
          </w:rPr>
          <w:t xml:space="preserve">Key finding 3 – Māori and young </w:t>
        </w:r>
        <w:r w:rsidRPr="0034007B">
          <w:rPr>
            <w:rStyle w:val="Hyperlink"/>
            <w:color w:val="auto"/>
            <w:u w:val="none"/>
          </w:rPr>
          <w:br/>
          <w:t xml:space="preserve">people need more support </w:t>
        </w:r>
        <w:r w:rsidRPr="0034007B">
          <w:rPr>
            <w:rStyle w:val="Hyperlink"/>
            <w:color w:val="auto"/>
            <w:u w:val="none"/>
          </w:rPr>
          <w:tab/>
          <w:t>2</w:t>
        </w:r>
        <w:r w:rsidR="006A7854">
          <w:rPr>
            <w:rStyle w:val="Hyperlink"/>
            <w:color w:val="auto"/>
            <w:u w:val="none"/>
          </w:rPr>
          <w:t>2</w:t>
        </w:r>
      </w:hyperlink>
    </w:p>
    <w:p w14:paraId="4616C942" w14:textId="7A63A256" w:rsidR="00BE40B2" w:rsidRDefault="00BE40B2" w:rsidP="002A257C">
      <w:pPr>
        <w:pStyle w:val="contentspage"/>
      </w:pPr>
    </w:p>
    <w:p w14:paraId="22B8E1F9" w14:textId="5B57B98C" w:rsidR="0034007B" w:rsidRPr="002A257C" w:rsidRDefault="0034007B" w:rsidP="002A257C">
      <w:pPr>
        <w:pStyle w:val="contentspage"/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0346370B" wp14:editId="7272168C">
            <wp:simplePos x="0" y="0"/>
            <wp:positionH relativeFrom="margin">
              <wp:posOffset>0</wp:posOffset>
            </wp:positionH>
            <wp:positionV relativeFrom="paragraph">
              <wp:posOffset>237490</wp:posOffset>
            </wp:positionV>
            <wp:extent cx="1260000" cy="1411200"/>
            <wp:effectExtent l="0" t="0" r="0" b="0"/>
            <wp:wrapNone/>
            <wp:docPr id="99981270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1270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B5D57" w14:textId="050C4A0D" w:rsidR="00BE40B2" w:rsidRPr="002A257C" w:rsidRDefault="00EA63AE" w:rsidP="002A257C">
      <w:pPr>
        <w:pStyle w:val="contentspage"/>
      </w:pPr>
      <w:hyperlink w:anchor="_Some_crisis_responses" w:history="1">
        <w:r w:rsidRPr="002A257C">
          <w:rPr>
            <w:rStyle w:val="Hyperlink"/>
            <w:color w:val="auto"/>
            <w:u w:val="none"/>
          </w:rPr>
          <w:t>S</w:t>
        </w:r>
        <w:r w:rsidR="00BE40B2" w:rsidRPr="002A257C">
          <w:rPr>
            <w:rStyle w:val="Hyperlink"/>
            <w:color w:val="auto"/>
            <w:u w:val="none"/>
          </w:rPr>
          <w:t>ome crisis responses</w:t>
        </w:r>
        <w:r w:rsidR="00337513" w:rsidRPr="002A257C">
          <w:rPr>
            <w:rStyle w:val="Hyperlink"/>
            <w:color w:val="auto"/>
            <w:u w:val="none"/>
          </w:rPr>
          <w:t xml:space="preserve"> that</w:t>
        </w:r>
        <w:r w:rsidR="00BE40B2" w:rsidRPr="002A257C">
          <w:rPr>
            <w:rStyle w:val="Hyperlink"/>
            <w:color w:val="auto"/>
            <w:u w:val="none"/>
          </w:rPr>
          <w:t xml:space="preserve"> </w:t>
        </w:r>
        <w:r w:rsidR="00696F39" w:rsidRPr="002A257C">
          <w:rPr>
            <w:rStyle w:val="Hyperlink"/>
            <w:color w:val="auto"/>
            <w:u w:val="none"/>
          </w:rPr>
          <w:br/>
        </w:r>
        <w:r w:rsidR="00BE40B2" w:rsidRPr="002A257C">
          <w:rPr>
            <w:rStyle w:val="Hyperlink"/>
            <w:color w:val="auto"/>
            <w:u w:val="none"/>
          </w:rPr>
          <w:t>work well</w:t>
        </w:r>
        <w:r w:rsidR="00BE40B2" w:rsidRPr="002A257C">
          <w:rPr>
            <w:rStyle w:val="Hyperlink"/>
            <w:color w:val="auto"/>
            <w:u w:val="none"/>
          </w:rPr>
          <w:tab/>
          <w:t xml:space="preserve"> </w:t>
        </w:r>
        <w:r w:rsidR="003F5F6E" w:rsidRPr="002A257C">
          <w:rPr>
            <w:rStyle w:val="Hyperlink"/>
            <w:color w:val="auto"/>
            <w:u w:val="none"/>
          </w:rPr>
          <w:t>2</w:t>
        </w:r>
      </w:hyperlink>
      <w:r w:rsidR="006A7854">
        <w:t>5</w:t>
      </w:r>
    </w:p>
    <w:p w14:paraId="023E72B8" w14:textId="50919344" w:rsidR="00BE40B2" w:rsidRPr="002A257C" w:rsidRDefault="00BE40B2" w:rsidP="002A257C">
      <w:pPr>
        <w:pStyle w:val="contentspage"/>
      </w:pPr>
    </w:p>
    <w:p w14:paraId="5BE32765" w14:textId="7BCB67F3" w:rsidR="00BE40B2" w:rsidRPr="002A257C" w:rsidRDefault="0034007B" w:rsidP="002A257C">
      <w:pPr>
        <w:pStyle w:val="contentspage"/>
      </w:pPr>
      <w:r w:rsidRPr="002A257C">
        <w:rPr>
          <w:noProof/>
        </w:rPr>
        <w:drawing>
          <wp:anchor distT="0" distB="0" distL="114300" distR="114300" simplePos="0" relativeHeight="251890688" behindDoc="0" locked="0" layoutInCell="1" allowOverlap="1" wp14:anchorId="43DD4FAF" wp14:editId="53714009">
            <wp:simplePos x="0" y="0"/>
            <wp:positionH relativeFrom="margin">
              <wp:posOffset>0</wp:posOffset>
            </wp:positionH>
            <wp:positionV relativeFrom="paragraph">
              <wp:posOffset>360045</wp:posOffset>
            </wp:positionV>
            <wp:extent cx="1260000" cy="1260000"/>
            <wp:effectExtent l="0" t="0" r="0" b="0"/>
            <wp:wrapNone/>
            <wp:docPr id="154724881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4881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489B4" w14:textId="5A6FC86A" w:rsidR="00BE40B2" w:rsidRPr="002A257C" w:rsidRDefault="00BE40B2" w:rsidP="002A257C">
      <w:pPr>
        <w:pStyle w:val="contentspage"/>
      </w:pPr>
      <w:hyperlink w:anchor="_Changes_we_want" w:history="1">
        <w:r w:rsidRPr="002A257C">
          <w:rPr>
            <w:rStyle w:val="Hyperlink"/>
            <w:color w:val="auto"/>
            <w:u w:val="none"/>
          </w:rPr>
          <w:t xml:space="preserve">Changes we want to see in </w:t>
        </w:r>
        <w:r w:rsidRPr="002A257C">
          <w:rPr>
            <w:rStyle w:val="Hyperlink"/>
            <w:color w:val="auto"/>
            <w:u w:val="none"/>
          </w:rPr>
          <w:br/>
          <w:t>crisis responses</w:t>
        </w:r>
        <w:r w:rsidRPr="002A257C">
          <w:rPr>
            <w:rStyle w:val="Hyperlink"/>
            <w:color w:val="auto"/>
            <w:u w:val="none"/>
          </w:rPr>
          <w:tab/>
        </w:r>
        <w:r w:rsidR="00696F39" w:rsidRPr="002A257C">
          <w:rPr>
            <w:rStyle w:val="Hyperlink"/>
            <w:color w:val="auto"/>
            <w:u w:val="none"/>
          </w:rPr>
          <w:t>2</w:t>
        </w:r>
      </w:hyperlink>
      <w:r w:rsidR="006A7854">
        <w:t>8</w:t>
      </w:r>
    </w:p>
    <w:p w14:paraId="2E1E8724" w14:textId="02064861" w:rsidR="00BE40B2" w:rsidRPr="002A257C" w:rsidRDefault="00BE40B2" w:rsidP="002A257C">
      <w:pPr>
        <w:pStyle w:val="contentspage"/>
      </w:pPr>
    </w:p>
    <w:p w14:paraId="1AD63A04" w14:textId="4E814556" w:rsidR="00BE40B2" w:rsidRPr="002A257C" w:rsidRDefault="00BE40B2" w:rsidP="002A257C">
      <w:pPr>
        <w:pStyle w:val="contentspage"/>
      </w:pPr>
    </w:p>
    <w:p w14:paraId="6C43C03F" w14:textId="7B98FC93" w:rsidR="00BE40B2" w:rsidRPr="002A257C" w:rsidRDefault="00BE40B2" w:rsidP="002A257C">
      <w:pPr>
        <w:pStyle w:val="contentspage"/>
      </w:pPr>
      <w:hyperlink w:anchor="_What_happens_next" w:history="1">
        <w:r w:rsidRPr="002A257C">
          <w:rPr>
            <w:rStyle w:val="Hyperlink"/>
            <w:color w:val="auto"/>
            <w:u w:val="none"/>
          </w:rPr>
          <w:t>What happens next</w:t>
        </w:r>
        <w:r w:rsidRPr="002A257C">
          <w:rPr>
            <w:rStyle w:val="Hyperlink"/>
            <w:color w:val="auto"/>
            <w:u w:val="none"/>
          </w:rPr>
          <w:tab/>
        </w:r>
        <w:r w:rsidR="003F5F6E" w:rsidRPr="002A257C">
          <w:rPr>
            <w:rStyle w:val="Hyperlink"/>
            <w:color w:val="auto"/>
            <w:u w:val="none"/>
          </w:rPr>
          <w:t>3</w:t>
        </w:r>
      </w:hyperlink>
      <w:r w:rsidR="006A7854">
        <w:t>5</w:t>
      </w:r>
    </w:p>
    <w:p w14:paraId="05EE85BA" w14:textId="52A77B02" w:rsidR="00BE40B2" w:rsidRPr="002A257C" w:rsidRDefault="0034007B" w:rsidP="002A257C">
      <w:pPr>
        <w:pStyle w:val="contentspage"/>
      </w:pPr>
      <w:r w:rsidRPr="002A257C">
        <w:rPr>
          <w:noProof/>
        </w:rPr>
        <w:drawing>
          <wp:anchor distT="0" distB="0" distL="114300" distR="114300" simplePos="0" relativeHeight="251892736" behindDoc="0" locked="0" layoutInCell="1" allowOverlap="1" wp14:anchorId="4CAD93D5" wp14:editId="42E6B973">
            <wp:simplePos x="0" y="0"/>
            <wp:positionH relativeFrom="margin">
              <wp:posOffset>0</wp:posOffset>
            </wp:positionH>
            <wp:positionV relativeFrom="paragraph">
              <wp:posOffset>38100</wp:posOffset>
            </wp:positionV>
            <wp:extent cx="1259840" cy="1259840"/>
            <wp:effectExtent l="0" t="0" r="0" b="0"/>
            <wp:wrapNone/>
            <wp:docPr id="844087118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87118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7F07A" w14:textId="150A994A" w:rsidR="00BE40B2" w:rsidRPr="002A257C" w:rsidRDefault="00BE40B2" w:rsidP="002A257C">
      <w:pPr>
        <w:pStyle w:val="contentspage"/>
      </w:pPr>
    </w:p>
    <w:p w14:paraId="6A8ED257" w14:textId="2A67DA9D" w:rsidR="00BE40B2" w:rsidRPr="002A257C" w:rsidRDefault="00BE40B2" w:rsidP="002A257C">
      <w:pPr>
        <w:pStyle w:val="contentspage"/>
      </w:pPr>
      <w:hyperlink w:anchor="_How_to_contact" w:history="1">
        <w:r w:rsidRPr="002A257C">
          <w:rPr>
            <w:rStyle w:val="Hyperlink"/>
            <w:color w:val="auto"/>
            <w:u w:val="none"/>
          </w:rPr>
          <w:t>How to contact us</w:t>
        </w:r>
        <w:r w:rsidRPr="002A257C">
          <w:rPr>
            <w:rStyle w:val="Hyperlink"/>
            <w:color w:val="auto"/>
            <w:u w:val="none"/>
          </w:rPr>
          <w:tab/>
          <w:t xml:space="preserve"> </w:t>
        </w:r>
        <w:r w:rsidR="003F5F6E" w:rsidRPr="002A257C">
          <w:rPr>
            <w:rStyle w:val="Hyperlink"/>
            <w:color w:val="auto"/>
            <w:u w:val="none"/>
          </w:rPr>
          <w:t>3</w:t>
        </w:r>
      </w:hyperlink>
      <w:r w:rsidR="006A7854">
        <w:t>7</w:t>
      </w:r>
    </w:p>
    <w:p w14:paraId="5F9DF16F" w14:textId="2B57F798" w:rsidR="00BE40B2" w:rsidRDefault="00BE40B2" w:rsidP="00BE40B2">
      <w:pPr>
        <w:pStyle w:val="contentspage"/>
      </w:pPr>
    </w:p>
    <w:p w14:paraId="4860FD3B" w14:textId="77777777" w:rsidR="00BE40B2" w:rsidRDefault="00BE40B2" w:rsidP="00BE40B2">
      <w:pPr>
        <w:pStyle w:val="contentspage"/>
      </w:pPr>
    </w:p>
    <w:p w14:paraId="0BB5F89E" w14:textId="77777777" w:rsidR="00124EA8" w:rsidRDefault="00124EA8" w:rsidP="00D67451"/>
    <w:p w14:paraId="5F0F7C8B" w14:textId="77777777" w:rsidR="00124EA8" w:rsidRDefault="00124EA8" w:rsidP="00D67451"/>
    <w:p w14:paraId="7029D4B5" w14:textId="77777777" w:rsidR="00124EA8" w:rsidRPr="00D67451" w:rsidRDefault="00124EA8" w:rsidP="00D67451"/>
    <w:p w14:paraId="0FD21965" w14:textId="2E64021B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A24F210" w14:textId="7A52128B" w:rsidR="00124EA8" w:rsidRDefault="00757D3D" w:rsidP="00124EA8">
      <w:pPr>
        <w:pStyle w:val="Heading1"/>
      </w:pPr>
      <w:bookmarkStart w:id="0" w:name="_About_this_document"/>
      <w:bookmarkStart w:id="1" w:name="_About_this_Easy"/>
      <w:bookmarkEnd w:id="0"/>
      <w:bookmarkEnd w:id="1"/>
      <w:r>
        <w:lastRenderedPageBreak/>
        <w:t xml:space="preserve">About </w:t>
      </w:r>
      <w:r w:rsidR="00D97DDC">
        <w:t xml:space="preserve">this </w:t>
      </w:r>
      <w:r w:rsidR="0034007B">
        <w:t>Easy Read</w:t>
      </w:r>
    </w:p>
    <w:p w14:paraId="46671665" w14:textId="77777777" w:rsidR="00124EA8" w:rsidRDefault="00124EA8" w:rsidP="00124EA8"/>
    <w:p w14:paraId="770BF7EB" w14:textId="77777777" w:rsidR="00D97DDC" w:rsidRDefault="00D97DDC" w:rsidP="00124EA8"/>
    <w:p w14:paraId="777BF928" w14:textId="70ECF29D" w:rsidR="00D97DDC" w:rsidRPr="00D97DDC" w:rsidRDefault="001747DF" w:rsidP="00D97DD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1783366E" wp14:editId="288D1FAB">
            <wp:simplePos x="0" y="0"/>
            <wp:positionH relativeFrom="margin">
              <wp:align>left</wp:align>
            </wp:positionH>
            <wp:positionV relativeFrom="paragraph">
              <wp:posOffset>45978</wp:posOffset>
            </wp:positionV>
            <wp:extent cx="1691640" cy="758312"/>
            <wp:effectExtent l="0" t="0" r="3810" b="3810"/>
            <wp:wrapNone/>
            <wp:docPr id="656943149" name="Picture 656943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43149" name="Picture 656943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75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DC">
        <w:t>This</w:t>
      </w:r>
      <w:r w:rsidR="00F277A7">
        <w:t xml:space="preserve"> Easy Read</w:t>
      </w:r>
      <w:r w:rsidR="00D97DDC">
        <w:t xml:space="preserve"> </w:t>
      </w:r>
      <w:r w:rsidR="001253D5">
        <w:t>report</w:t>
      </w:r>
      <w:r w:rsidR="00D97DDC">
        <w:t xml:space="preserve"> is from </w:t>
      </w:r>
      <w:r w:rsidR="005D387E">
        <w:br/>
      </w:r>
      <w:r w:rsidR="00D97DDC">
        <w:rPr>
          <w:b/>
          <w:bCs/>
        </w:rPr>
        <w:t xml:space="preserve">Te Hiringa Mahara – Mental Health and Wellbeing Commission. </w:t>
      </w:r>
    </w:p>
    <w:p w14:paraId="6A12633F" w14:textId="77777777" w:rsidR="00D97DDC" w:rsidRDefault="00D97DDC" w:rsidP="00D97DDC">
      <w:pPr>
        <w:rPr>
          <w:rFonts w:eastAsia="Times New Roman"/>
          <w:shd w:val="clear" w:color="auto" w:fill="FFFFFF"/>
          <w:lang w:eastAsia="en-GB"/>
        </w:rPr>
      </w:pPr>
    </w:p>
    <w:p w14:paraId="5E76617E" w14:textId="75BD15DF" w:rsidR="00D97DDC" w:rsidRDefault="007B2F23" w:rsidP="00D97DDC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00EBAE6E" wp14:editId="4325090A">
            <wp:simplePos x="0" y="0"/>
            <wp:positionH relativeFrom="margin">
              <wp:align>left</wp:align>
            </wp:positionH>
            <wp:positionV relativeFrom="paragraph">
              <wp:posOffset>345754</wp:posOffset>
            </wp:positionV>
            <wp:extent cx="1691640" cy="904809"/>
            <wp:effectExtent l="0" t="0" r="3810" b="0"/>
            <wp:wrapNone/>
            <wp:docPr id="35935545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5545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90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7FBA8" w14:textId="5756A0AC" w:rsidR="004B4580" w:rsidRDefault="004B4580" w:rsidP="00E774CC">
      <w:pPr>
        <w:tabs>
          <w:tab w:val="left" w:pos="7344"/>
          <w:tab w:val="left" w:pos="8148"/>
        </w:tabs>
      </w:pPr>
      <w:r>
        <w:t xml:space="preserve">More information about </w:t>
      </w:r>
      <w:r w:rsidRPr="004B4580">
        <w:t>Te Hiringa Mahara – Mental Health and Wellbeing Commission</w:t>
      </w:r>
      <w:r>
        <w:rPr>
          <w:b/>
          <w:bCs/>
        </w:rPr>
        <w:t xml:space="preserve"> </w:t>
      </w:r>
      <w:r>
        <w:t xml:space="preserve">is on </w:t>
      </w:r>
      <w:r w:rsidR="00E366AA">
        <w:br/>
      </w:r>
      <w:r w:rsidRPr="00B322C8">
        <w:rPr>
          <w:b/>
          <w:bCs/>
        </w:rPr>
        <w:t xml:space="preserve">page </w:t>
      </w:r>
      <w:r w:rsidR="007B2F23" w:rsidRPr="00B322C8">
        <w:rPr>
          <w:b/>
          <w:bCs/>
        </w:rPr>
        <w:t>10</w:t>
      </w:r>
      <w:r w:rsidR="007B2F23">
        <w:t xml:space="preserve">. </w:t>
      </w:r>
    </w:p>
    <w:p w14:paraId="65E12FC4" w14:textId="584E609D" w:rsidR="00E774CC" w:rsidRDefault="00E774CC" w:rsidP="00E774CC">
      <w:pPr>
        <w:tabs>
          <w:tab w:val="left" w:pos="7344"/>
          <w:tab w:val="left" w:pos="8148"/>
        </w:tabs>
      </w:pPr>
    </w:p>
    <w:p w14:paraId="11F39344" w14:textId="315EBD67" w:rsidR="00E774CC" w:rsidRDefault="00E774CC" w:rsidP="00E774CC">
      <w:pPr>
        <w:tabs>
          <w:tab w:val="left" w:pos="7344"/>
          <w:tab w:val="left" w:pos="8148"/>
        </w:tabs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09D0955D" wp14:editId="2B62BFAC">
                <wp:simplePos x="0" y="0"/>
                <wp:positionH relativeFrom="margin">
                  <wp:posOffset>2133600</wp:posOffset>
                </wp:positionH>
                <wp:positionV relativeFrom="paragraph">
                  <wp:posOffset>220980</wp:posOffset>
                </wp:positionV>
                <wp:extent cx="3599815" cy="3615690"/>
                <wp:effectExtent l="0" t="0" r="635" b="3810"/>
                <wp:wrapNone/>
                <wp:docPr id="2146634097" name="Rectangle 21466340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6156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8D0A6" id="Rectangle 2146634097" o:spid="_x0000_s1026" alt="&quot;&quot;" style="position:absolute;margin-left:168pt;margin-top:17.4pt;width:283.45pt;height:284.7pt;z-index:-25125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" fillcolor="#fff2cc [663]" stroked="f" strokeweight="1pt">
                <w10:wrap anchorx="margin"/>
              </v:rect>
            </w:pict>
          </mc:Fallback>
        </mc:AlternateContent>
      </w:r>
    </w:p>
    <w:p w14:paraId="7E871768" w14:textId="161D5FDE" w:rsidR="00D97DDC" w:rsidRPr="00F30E2E" w:rsidRDefault="00D97DDC" w:rsidP="00D97DDC">
      <w:pPr>
        <w:tabs>
          <w:tab w:val="left" w:pos="7344"/>
          <w:tab w:val="left" w:pos="8148"/>
        </w:tabs>
      </w:pPr>
      <w:r w:rsidRPr="00F30E2E">
        <w:t>In this document:</w:t>
      </w:r>
    </w:p>
    <w:p w14:paraId="1F99DB8E" w14:textId="00F09B57" w:rsidR="00D97DDC" w:rsidRPr="00841B1F" w:rsidRDefault="001747DF" w:rsidP="00D97DDC">
      <w:pPr>
        <w:pStyle w:val="Listtoplevel"/>
      </w:pPr>
      <w:r w:rsidRPr="00B322C8">
        <w:rPr>
          <w:b/>
          <w:bCs/>
        </w:rPr>
        <w:drawing>
          <wp:anchor distT="0" distB="0" distL="114300" distR="114300" simplePos="0" relativeHeight="251842560" behindDoc="0" locked="0" layoutInCell="1" allowOverlap="1" wp14:anchorId="400115B4" wp14:editId="4904B983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1440000" cy="1044000"/>
            <wp:effectExtent l="0" t="0" r="8255" b="3810"/>
            <wp:wrapNone/>
            <wp:docPr id="433960442" name="Picture 4339604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60442" name="Picture 4339604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2C8">
        <w:rPr>
          <w:b/>
          <w:bCs/>
        </w:rPr>
        <w:drawing>
          <wp:anchor distT="0" distB="0" distL="114300" distR="114300" simplePos="0" relativeHeight="251844608" behindDoc="0" locked="0" layoutInCell="1" allowOverlap="1" wp14:anchorId="19FD6FD3" wp14:editId="554DC0FD">
            <wp:simplePos x="0" y="0"/>
            <wp:positionH relativeFrom="margin">
              <wp:align>left</wp:align>
            </wp:positionH>
            <wp:positionV relativeFrom="paragraph">
              <wp:posOffset>1629410</wp:posOffset>
            </wp:positionV>
            <wp:extent cx="1440000" cy="1440000"/>
            <wp:effectExtent l="0" t="0" r="8255" b="8255"/>
            <wp:wrapNone/>
            <wp:docPr id="210642690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2690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DC" w:rsidRPr="00B322C8">
        <w:rPr>
          <w:b/>
          <w:bCs/>
        </w:rPr>
        <w:t>Te Hiringa Mahara –</w:t>
      </w:r>
      <w:r w:rsidR="004B4580" w:rsidRPr="00B322C8">
        <w:rPr>
          <w:b/>
          <w:bCs/>
        </w:rPr>
        <w:t xml:space="preserve"> </w:t>
      </w:r>
      <w:r w:rsidR="00D97DDC" w:rsidRPr="00B322C8">
        <w:rPr>
          <w:b/>
          <w:bCs/>
        </w:rPr>
        <w:t xml:space="preserve"> Mental Health and Wellbeing Commission </w:t>
      </w:r>
      <w:r w:rsidR="00D97DDC" w:rsidRPr="00841B1F">
        <w:t xml:space="preserve">is called </w:t>
      </w:r>
      <w:r w:rsidR="00D97DDC">
        <w:br/>
      </w:r>
      <w:r w:rsidR="00D97DDC" w:rsidRPr="00841B1F">
        <w:rPr>
          <w:b/>
          <w:bCs/>
        </w:rPr>
        <w:t xml:space="preserve">Te </w:t>
      </w:r>
      <w:r w:rsidR="000270FF" w:rsidRPr="00841B1F">
        <w:rPr>
          <w:b/>
          <w:bCs/>
        </w:rPr>
        <w:t>Hir</w:t>
      </w:r>
      <w:r w:rsidR="000270FF">
        <w:rPr>
          <w:b/>
          <w:bCs/>
        </w:rPr>
        <w:t>i</w:t>
      </w:r>
      <w:r w:rsidR="000270FF" w:rsidRPr="00841B1F">
        <w:rPr>
          <w:b/>
          <w:bCs/>
        </w:rPr>
        <w:t>ng</w:t>
      </w:r>
      <w:r w:rsidR="000270FF">
        <w:rPr>
          <w:b/>
          <w:bCs/>
        </w:rPr>
        <w:t>a</w:t>
      </w:r>
      <w:r w:rsidR="000270FF" w:rsidRPr="00841B1F">
        <w:rPr>
          <w:b/>
          <w:bCs/>
        </w:rPr>
        <w:t xml:space="preserve"> </w:t>
      </w:r>
      <w:r w:rsidR="00D97DDC" w:rsidRPr="00841B1F">
        <w:rPr>
          <w:b/>
          <w:bCs/>
        </w:rPr>
        <w:t>Mahara</w:t>
      </w:r>
    </w:p>
    <w:p w14:paraId="6C88AA47" w14:textId="0B559332" w:rsidR="00D97DDC" w:rsidRPr="005B7C7D" w:rsidRDefault="00D97DDC" w:rsidP="00D97DDC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841B1F">
        <w:t xml:space="preserve">when you see the words </w:t>
      </w:r>
      <w:r w:rsidRPr="00841B1F">
        <w:br/>
      </w:r>
      <w:r w:rsidRPr="00841B1F">
        <w:rPr>
          <w:b/>
          <w:bCs/>
        </w:rPr>
        <w:t>we / us / our</w:t>
      </w:r>
      <w:r w:rsidRPr="00841B1F">
        <w:t xml:space="preserve"> it means </w:t>
      </w:r>
      <w:r w:rsidRPr="00841B1F">
        <w:br/>
        <w:t>Te Hiringa Mahara</w:t>
      </w:r>
      <w:r w:rsidR="000270FF">
        <w:t>.</w:t>
      </w:r>
    </w:p>
    <w:p w14:paraId="7D5076F2" w14:textId="7628BE28" w:rsidR="001253D5" w:rsidRDefault="005668F5" w:rsidP="00E774CC"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10733439" wp14:editId="75BBC5F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260000" cy="1260000"/>
            <wp:effectExtent l="0" t="0" r="0" b="0"/>
            <wp:wrapNone/>
            <wp:docPr id="70097024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6376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3D5">
        <w:t xml:space="preserve">This Easy Read report is about </w:t>
      </w:r>
      <w:r w:rsidR="0087369C">
        <w:br/>
      </w:r>
      <w:r w:rsidR="001253D5" w:rsidRPr="0087369C">
        <w:rPr>
          <w:b/>
          <w:bCs/>
        </w:rPr>
        <w:t>crisis r</w:t>
      </w:r>
      <w:r w:rsidR="001253D5">
        <w:rPr>
          <w:b/>
          <w:bCs/>
        </w:rPr>
        <w:t xml:space="preserve">esponses </w:t>
      </w:r>
      <w:r w:rsidR="001253D5">
        <w:t xml:space="preserve">in Aotearoa </w:t>
      </w:r>
      <w:r w:rsidR="001253D5">
        <w:br/>
        <w:t xml:space="preserve">New Zealand. </w:t>
      </w:r>
    </w:p>
    <w:p w14:paraId="1DF6B8BB" w14:textId="141405A3" w:rsidR="001253D5" w:rsidRDefault="001253D5" w:rsidP="00E774CC">
      <w:pPr>
        <w:rPr>
          <w:b/>
          <w:bCs/>
        </w:rPr>
      </w:pPr>
    </w:p>
    <w:p w14:paraId="409EE70B" w14:textId="74F84D82" w:rsidR="00E774CC" w:rsidRDefault="00986DFE" w:rsidP="00E774CC">
      <w:pPr>
        <w:rPr>
          <w:b/>
          <w:bCs/>
        </w:rPr>
      </w:pPr>
      <w:r w:rsidRPr="005B7703">
        <w:rPr>
          <w:b/>
          <w:bCs/>
          <w:noProof/>
        </w:rPr>
        <w:drawing>
          <wp:anchor distT="0" distB="0" distL="114300" distR="114300" simplePos="0" relativeHeight="252084224" behindDoc="0" locked="0" layoutInCell="1" allowOverlap="1" wp14:anchorId="64F9D68E" wp14:editId="7ED88CA3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1440000" cy="1440000"/>
            <wp:effectExtent l="0" t="0" r="8255" b="0"/>
            <wp:wrapNone/>
            <wp:docPr id="1455362629" name="Picture 14553626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62629" name="Picture 14553626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D19D7" w14:textId="3DD379E6" w:rsidR="00CF3358" w:rsidRDefault="00624F06" w:rsidP="002744C1">
      <w:r w:rsidRPr="00E774C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0C765C66" wp14:editId="7B36BBB5">
                <wp:simplePos x="0" y="0"/>
                <wp:positionH relativeFrom="margin">
                  <wp:align>right</wp:align>
                </wp:positionH>
                <wp:positionV relativeFrom="paragraph">
                  <wp:posOffset>-123081</wp:posOffset>
                </wp:positionV>
                <wp:extent cx="3600000" cy="2575034"/>
                <wp:effectExtent l="0" t="0" r="635" b="0"/>
                <wp:wrapNone/>
                <wp:docPr id="2144570449" name="Rectangle 21445704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5750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A9F5E" id="Rectangle 2144570449" o:spid="_x0000_s1026" alt="&quot;&quot;" style="position:absolute;margin-left:232.25pt;margin-top:-9.7pt;width:283.45pt;height:202.75pt;z-index:-251248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 w:rsidR="001253D5" w:rsidRPr="00E774CC">
        <w:rPr>
          <w:b/>
          <w:bCs/>
        </w:rPr>
        <w:t>Crisis responses</w:t>
      </w:r>
      <w:r w:rsidR="001253D5" w:rsidRPr="00E774CC">
        <w:t xml:space="preserve"> </w:t>
      </w:r>
      <w:r w:rsidR="00CF3358" w:rsidRPr="00E774CC">
        <w:t xml:space="preserve">are support for people who </w:t>
      </w:r>
      <w:r w:rsidR="00CF3358">
        <w:t>are having a very hard time with:</w:t>
      </w:r>
    </w:p>
    <w:p w14:paraId="18B06DF3" w14:textId="6594326F" w:rsidR="00CF3358" w:rsidRDefault="00986DFE" w:rsidP="00CF3358">
      <w:pPr>
        <w:pStyle w:val="Listtoplevel"/>
      </w:pPr>
      <w:r>
        <w:drawing>
          <wp:anchor distT="0" distB="0" distL="114300" distR="114300" simplePos="0" relativeHeight="252091392" behindDoc="0" locked="0" layoutInCell="1" allowOverlap="1" wp14:anchorId="015FB89A" wp14:editId="3FDC0115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692166" cy="1331540"/>
            <wp:effectExtent l="0" t="0" r="3810" b="2540"/>
            <wp:wrapNone/>
            <wp:docPr id="1115156853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41661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66" cy="13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358">
        <w:t xml:space="preserve">their </w:t>
      </w:r>
      <w:r w:rsidR="00CF3358" w:rsidRPr="00E774CC">
        <w:rPr>
          <w:b/>
          <w:bCs/>
        </w:rPr>
        <w:t>mental health</w:t>
      </w:r>
      <w:r w:rsidR="00CF3358">
        <w:t xml:space="preserve"> </w:t>
      </w:r>
    </w:p>
    <w:p w14:paraId="45567D39" w14:textId="44651CFB" w:rsidR="00CF3358" w:rsidRDefault="00CF3358" w:rsidP="00CF3358">
      <w:pPr>
        <w:pStyle w:val="Listtoplevel"/>
      </w:pPr>
      <w:r w:rsidRPr="00E774CC">
        <w:rPr>
          <w:b/>
          <w:bCs/>
        </w:rPr>
        <w:t>addiction</w:t>
      </w:r>
      <w:r>
        <w:t xml:space="preserve">. </w:t>
      </w:r>
    </w:p>
    <w:p w14:paraId="303442F0" w14:textId="77777777" w:rsidR="00E774CC" w:rsidRDefault="00E774CC" w:rsidP="00E774CC"/>
    <w:p w14:paraId="39735052" w14:textId="70CAE3CB" w:rsidR="00E774CC" w:rsidRDefault="00DD4292" w:rsidP="00E774CC">
      <w:r>
        <w:rPr>
          <w:noProof/>
        </w:rPr>
        <w:drawing>
          <wp:anchor distT="0" distB="0" distL="114300" distR="114300" simplePos="0" relativeHeight="252092416" behindDoc="0" locked="0" layoutInCell="1" allowOverlap="1" wp14:anchorId="120F79F1" wp14:editId="76226109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562100" cy="1562100"/>
            <wp:effectExtent l="0" t="0" r="0" b="0"/>
            <wp:wrapNone/>
            <wp:docPr id="2518984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984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CC" w:rsidRPr="00BD34B6"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70B7BA6B" wp14:editId="00791309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3600000" cy="1797269"/>
                <wp:effectExtent l="0" t="0" r="635" b="0"/>
                <wp:wrapNone/>
                <wp:docPr id="2044227767" name="Rectangle 20442277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7972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9D0BC" id="Rectangle 2044227767" o:spid="_x0000_s1026" alt="&quot;&quot;" style="position:absolute;margin-left:232.25pt;margin-top:20.95pt;width:283.45pt;height:141.5pt;z-index:-25122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17DD223F" w14:textId="540BDBA2" w:rsidR="00E774CC" w:rsidRDefault="00E774CC" w:rsidP="00E774CC">
      <w:r>
        <w:rPr>
          <w:b/>
          <w:bCs/>
        </w:rPr>
        <w:t xml:space="preserve">Mental health </w:t>
      </w:r>
      <w:r>
        <w:t>is how you:</w:t>
      </w:r>
    </w:p>
    <w:p w14:paraId="1977972B" w14:textId="77777777" w:rsidR="00E774CC" w:rsidRDefault="00E774CC" w:rsidP="00E774CC">
      <w:pPr>
        <w:pStyle w:val="Listtoplevel"/>
      </w:pPr>
      <w:r>
        <w:t xml:space="preserve">think </w:t>
      </w:r>
    </w:p>
    <w:p w14:paraId="1BEEFCA7" w14:textId="77777777" w:rsidR="00E774CC" w:rsidRDefault="00E774CC" w:rsidP="00E774CC">
      <w:pPr>
        <w:pStyle w:val="Listtoplevel"/>
      </w:pPr>
      <w:r>
        <w:t xml:space="preserve">feel in your mind. </w:t>
      </w:r>
    </w:p>
    <w:p w14:paraId="3A5F56B4" w14:textId="77777777" w:rsidR="00E774CC" w:rsidRPr="004B4580" w:rsidRDefault="00E774CC" w:rsidP="00C807B4"/>
    <w:p w14:paraId="42D05AC3" w14:textId="495F7781" w:rsidR="00E774CC" w:rsidRDefault="00E774CC" w:rsidP="00C807B4">
      <w:pPr>
        <w:rPr>
          <w:noProof/>
        </w:rPr>
      </w:pPr>
    </w:p>
    <w:p w14:paraId="1CE36B69" w14:textId="77777777" w:rsidR="00C807B4" w:rsidRDefault="00C807B4">
      <w:pPr>
        <w:spacing w:line="240" w:lineRule="auto"/>
        <w:ind w:left="0"/>
        <w:rPr>
          <w:noProof/>
        </w:rPr>
      </w:pPr>
      <w:bookmarkStart w:id="2" w:name="_Hlk211423712"/>
      <w:r>
        <w:rPr>
          <w:noProof/>
        </w:rPr>
        <w:br w:type="page"/>
      </w:r>
    </w:p>
    <w:p w14:paraId="4E36BF49" w14:textId="0F1F8379" w:rsidR="00E774CC" w:rsidRDefault="00986DFE" w:rsidP="00E774C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88320" behindDoc="0" locked="0" layoutInCell="1" allowOverlap="1" wp14:anchorId="0BEFF631" wp14:editId="7EFB05CF">
            <wp:simplePos x="0" y="0"/>
            <wp:positionH relativeFrom="margin">
              <wp:posOffset>0</wp:posOffset>
            </wp:positionH>
            <wp:positionV relativeFrom="paragraph">
              <wp:posOffset>316230</wp:posOffset>
            </wp:positionV>
            <wp:extent cx="1620000" cy="1620000"/>
            <wp:effectExtent l="0" t="0" r="0" b="5715"/>
            <wp:wrapNone/>
            <wp:docPr id="74728084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8084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CC" w:rsidRPr="00BD34B6"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2A29ABD4" wp14:editId="54983868">
                <wp:simplePos x="0" y="0"/>
                <wp:positionH relativeFrom="margin">
                  <wp:posOffset>2133600</wp:posOffset>
                </wp:positionH>
                <wp:positionV relativeFrom="paragraph">
                  <wp:posOffset>-101600</wp:posOffset>
                </wp:positionV>
                <wp:extent cx="3600000" cy="2498725"/>
                <wp:effectExtent l="0" t="0" r="635" b="0"/>
                <wp:wrapNone/>
                <wp:docPr id="976497918" name="Rectangle 976497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498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948F7" id="Rectangle 976497918" o:spid="_x0000_s1026" alt="&quot;&quot;" style="position:absolute;margin-left:168pt;margin-top:-8pt;width:283.45pt;height:196.75pt;z-index:-25123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="00E774CC">
        <w:rPr>
          <w:noProof/>
        </w:rPr>
        <w:t xml:space="preserve">Here </w:t>
      </w:r>
      <w:r w:rsidR="00E774CC">
        <w:rPr>
          <w:b/>
          <w:bCs/>
          <w:noProof/>
        </w:rPr>
        <w:t xml:space="preserve">addiction </w:t>
      </w:r>
      <w:r w:rsidR="00E774CC">
        <w:rPr>
          <w:noProof/>
        </w:rPr>
        <w:t>is about when someone:</w:t>
      </w:r>
    </w:p>
    <w:p w14:paraId="25552232" w14:textId="6A2206DA" w:rsidR="00E774CC" w:rsidRDefault="00E774CC" w:rsidP="00E774CC">
      <w:pPr>
        <w:pStyle w:val="Listtoplevel"/>
      </w:pPr>
      <w:r>
        <w:t xml:space="preserve">uses a </w:t>
      </w:r>
      <w:r>
        <w:rPr>
          <w:b/>
          <w:bCs/>
        </w:rPr>
        <w:t xml:space="preserve">substance </w:t>
      </w:r>
      <w:r>
        <w:t xml:space="preserve">a lot </w:t>
      </w:r>
    </w:p>
    <w:p w14:paraId="4E0DA75D" w14:textId="77777777" w:rsidR="00E774CC" w:rsidRDefault="00E774CC" w:rsidP="00E774CC">
      <w:pPr>
        <w:pStyle w:val="Listtoplevel"/>
      </w:pPr>
      <w:r>
        <w:t xml:space="preserve">has a very hard time trying to stop using / taking it. </w:t>
      </w:r>
    </w:p>
    <w:p w14:paraId="7CDA7465" w14:textId="77777777" w:rsidR="00E774CC" w:rsidRDefault="00E774CC" w:rsidP="00E774CC">
      <w:pPr>
        <w:rPr>
          <w:noProof/>
        </w:rPr>
      </w:pPr>
    </w:p>
    <w:p w14:paraId="63B0502F" w14:textId="77777777" w:rsidR="00E774CC" w:rsidRDefault="00E774CC" w:rsidP="00E774CC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7E85E943" wp14:editId="6EB8DCE6">
                <wp:simplePos x="0" y="0"/>
                <wp:positionH relativeFrom="margin">
                  <wp:align>right</wp:align>
                </wp:positionH>
                <wp:positionV relativeFrom="paragraph">
                  <wp:posOffset>259715</wp:posOffset>
                </wp:positionV>
                <wp:extent cx="3600000" cy="2120900"/>
                <wp:effectExtent l="0" t="0" r="635" b="0"/>
                <wp:wrapNone/>
                <wp:docPr id="731719517" name="Rectangle 731719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120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5BDC0" id="Rectangle 731719517" o:spid="_x0000_s1026" alt="&quot;&quot;" style="position:absolute;margin-left:232.25pt;margin-top:20.45pt;width:283.45pt;height:167pt;z-index:-251230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7E0100E6" w14:textId="0ADB2298" w:rsidR="00E774CC" w:rsidRDefault="00986DFE" w:rsidP="00E774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676D6D1A" wp14:editId="6347872A">
            <wp:simplePos x="0" y="0"/>
            <wp:positionH relativeFrom="margin">
              <wp:posOffset>0</wp:posOffset>
            </wp:positionH>
            <wp:positionV relativeFrom="paragraph">
              <wp:posOffset>278765</wp:posOffset>
            </wp:positionV>
            <wp:extent cx="1620000" cy="1526400"/>
            <wp:effectExtent l="0" t="0" r="5715" b="0"/>
            <wp:wrapNone/>
            <wp:docPr id="1055776999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7699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CC">
        <w:rPr>
          <w:noProof/>
        </w:rPr>
        <w:t xml:space="preserve">Here a </w:t>
      </w:r>
      <w:r w:rsidR="000270FF">
        <w:rPr>
          <w:b/>
          <w:bCs/>
          <w:noProof/>
        </w:rPr>
        <w:t xml:space="preserve">substance </w:t>
      </w:r>
      <w:r w:rsidR="00E774CC">
        <w:rPr>
          <w:noProof/>
        </w:rPr>
        <w:t xml:space="preserve">is something </w:t>
      </w:r>
      <w:r w:rsidR="00E27985">
        <w:rPr>
          <w:noProof/>
        </w:rPr>
        <w:br/>
      </w:r>
      <w:r w:rsidR="00E774CC">
        <w:rPr>
          <w:noProof/>
        </w:rPr>
        <w:t>like:</w:t>
      </w:r>
    </w:p>
    <w:p w14:paraId="078C71FE" w14:textId="34B69846" w:rsidR="00E774CC" w:rsidRDefault="00E774CC" w:rsidP="00E774CC">
      <w:pPr>
        <w:pStyle w:val="Listtoplevel"/>
      </w:pPr>
      <w:r>
        <w:t xml:space="preserve">alcohol </w:t>
      </w:r>
    </w:p>
    <w:p w14:paraId="31FDC942" w14:textId="77777777" w:rsidR="00E774CC" w:rsidRPr="009B1ECA" w:rsidRDefault="00E774CC" w:rsidP="00E774CC">
      <w:pPr>
        <w:pStyle w:val="Listtoplevel"/>
      </w:pPr>
      <w:r>
        <w:t xml:space="preserve">drugs. </w:t>
      </w:r>
    </w:p>
    <w:bookmarkEnd w:id="2"/>
    <w:p w14:paraId="46D78FE3" w14:textId="701EB45A" w:rsidR="00E774CC" w:rsidRDefault="00E774CC">
      <w:pPr>
        <w:spacing w:line="240" w:lineRule="auto"/>
        <w:ind w:left="0"/>
      </w:pPr>
    </w:p>
    <w:p w14:paraId="42CF6963" w14:textId="77777777" w:rsidR="00E774CC" w:rsidRDefault="00E774CC">
      <w:pPr>
        <w:spacing w:line="240" w:lineRule="auto"/>
        <w:ind w:left="0"/>
      </w:pPr>
      <w:r>
        <w:br w:type="page"/>
      </w:r>
    </w:p>
    <w:p w14:paraId="7CAEE52F" w14:textId="6221EE4B" w:rsidR="00624F06" w:rsidRDefault="00B322C8" w:rsidP="00624F06">
      <w:r>
        <w:rPr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23EEB00B" wp14:editId="76BAFBD3">
            <wp:simplePos x="0" y="0"/>
            <wp:positionH relativeFrom="margin">
              <wp:posOffset>0</wp:posOffset>
            </wp:positionH>
            <wp:positionV relativeFrom="paragraph">
              <wp:posOffset>104140</wp:posOffset>
            </wp:positionV>
            <wp:extent cx="1585595" cy="1036320"/>
            <wp:effectExtent l="0" t="0" r="1905" b="5080"/>
            <wp:wrapNone/>
            <wp:docPr id="166884067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4067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06" w:rsidRPr="00624F06">
        <w:t>Crisis responses</w:t>
      </w:r>
      <w:r w:rsidR="00624F06">
        <w:rPr>
          <w:b/>
          <w:bCs/>
        </w:rPr>
        <w:t xml:space="preserve"> </w:t>
      </w:r>
      <w:r w:rsidR="00624F06">
        <w:t>are for people</w:t>
      </w:r>
      <w:r>
        <w:t xml:space="preserve"> who</w:t>
      </w:r>
      <w:r w:rsidR="00624F06">
        <w:t>:</w:t>
      </w:r>
    </w:p>
    <w:p w14:paraId="5C9B3169" w14:textId="441E86B0" w:rsidR="00624F06" w:rsidRDefault="00B322C8" w:rsidP="00624F06">
      <w:pPr>
        <w:pStyle w:val="Listtoplevel"/>
      </w:pPr>
      <w:r>
        <w:t xml:space="preserve">are </w:t>
      </w:r>
      <w:r w:rsidR="00624F06">
        <w:t xml:space="preserve">going through a </w:t>
      </w:r>
      <w:r w:rsidR="00624F06" w:rsidRPr="00045F26">
        <w:rPr>
          <w:b/>
          <w:bCs/>
        </w:rPr>
        <w:t>crisis</w:t>
      </w:r>
      <w:r w:rsidR="00624F06">
        <w:t xml:space="preserve"> </w:t>
      </w:r>
    </w:p>
    <w:p w14:paraId="48C3745E" w14:textId="0C3C4D03" w:rsidR="00624F06" w:rsidRDefault="00B322C8" w:rsidP="00624F06">
      <w:pPr>
        <w:pStyle w:val="Listtoplevel"/>
      </w:pPr>
      <w:r>
        <w:drawing>
          <wp:anchor distT="0" distB="0" distL="114300" distR="114300" simplePos="0" relativeHeight="252065792" behindDoc="0" locked="0" layoutInCell="1" allowOverlap="1" wp14:anchorId="4F0E96B0" wp14:editId="0CC50BF0">
            <wp:simplePos x="0" y="0"/>
            <wp:positionH relativeFrom="margin">
              <wp:posOffset>0</wp:posOffset>
            </wp:positionH>
            <wp:positionV relativeFrom="paragraph">
              <wp:posOffset>509905</wp:posOffset>
            </wp:positionV>
            <wp:extent cx="1447800" cy="1447800"/>
            <wp:effectExtent l="0" t="0" r="0" b="0"/>
            <wp:wrapNone/>
            <wp:docPr id="1737985973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8597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06">
        <w:t xml:space="preserve">need more support than they </w:t>
      </w:r>
      <w:r w:rsidR="00624F06">
        <w:br/>
        <w:t>can get from a:</w:t>
      </w:r>
    </w:p>
    <w:p w14:paraId="0D541138" w14:textId="64D19437" w:rsidR="00624F06" w:rsidRDefault="00624F06" w:rsidP="00624F06">
      <w:pPr>
        <w:pStyle w:val="Listsecondlevel"/>
      </w:pPr>
      <w:r>
        <w:t>doctor</w:t>
      </w:r>
    </w:p>
    <w:p w14:paraId="6D25475D" w14:textId="724729F9" w:rsidR="00624F06" w:rsidRDefault="00B322C8" w:rsidP="00624F06">
      <w:pPr>
        <w:pStyle w:val="Listsecondlevel"/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522A263A" wp14:editId="2F223C8E">
            <wp:simplePos x="0" y="0"/>
            <wp:positionH relativeFrom="margin">
              <wp:posOffset>0</wp:posOffset>
            </wp:positionH>
            <wp:positionV relativeFrom="paragraph">
              <wp:posOffset>506095</wp:posOffset>
            </wp:positionV>
            <wp:extent cx="1585595" cy="1120775"/>
            <wp:effectExtent l="0" t="0" r="1905" b="0"/>
            <wp:wrapNone/>
            <wp:docPr id="96806568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6568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06">
        <w:t>nurse</w:t>
      </w:r>
    </w:p>
    <w:p w14:paraId="4A2FB990" w14:textId="10798F16" w:rsidR="00624F06" w:rsidRDefault="00624F06" w:rsidP="00624F06">
      <w:pPr>
        <w:pStyle w:val="Listsecondlevel"/>
      </w:pPr>
      <w:r>
        <w:t xml:space="preserve">community mental health </w:t>
      </w:r>
      <w:r>
        <w:br/>
        <w:t xml:space="preserve">and addiction worker. </w:t>
      </w:r>
    </w:p>
    <w:p w14:paraId="0380F444" w14:textId="1130CBAF" w:rsidR="00CF3358" w:rsidRDefault="00CF3358" w:rsidP="00E27985"/>
    <w:p w14:paraId="2A18B34C" w14:textId="59C352F1" w:rsidR="00E27985" w:rsidRDefault="00B322C8" w:rsidP="00E27985">
      <w:r>
        <w:rPr>
          <w:noProof/>
        </w:rPr>
        <w:drawing>
          <wp:anchor distT="0" distB="0" distL="114300" distR="114300" simplePos="0" relativeHeight="251901952" behindDoc="0" locked="0" layoutInCell="1" allowOverlap="1" wp14:anchorId="79671C87" wp14:editId="06D4FC02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493520" cy="988695"/>
            <wp:effectExtent l="0" t="0" r="0" b="0"/>
            <wp:wrapNone/>
            <wp:docPr id="198286654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6654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F4A00" w14:textId="4FE733FA" w:rsidR="001253D5" w:rsidRDefault="00207994" w:rsidP="00E27985">
      <w:r w:rsidRPr="009E7D80">
        <w:t>Crisis responses</w:t>
      </w:r>
      <w:r>
        <w:t xml:space="preserve"> </w:t>
      </w:r>
      <w:r w:rsidR="00E9068A">
        <w:t>look like</w:t>
      </w:r>
      <w:r w:rsidRPr="00E9068A">
        <w:t xml:space="preserve"> </w:t>
      </w:r>
      <w:r w:rsidRPr="00B322C8">
        <w:rPr>
          <w:b/>
          <w:bCs/>
        </w:rPr>
        <w:t>urgent</w:t>
      </w:r>
      <w:r w:rsidRPr="00E9068A">
        <w:t>:</w:t>
      </w:r>
    </w:p>
    <w:p w14:paraId="78F5A353" w14:textId="7FC9BDA5" w:rsidR="00207994" w:rsidRDefault="00B322C8" w:rsidP="00207994">
      <w:pPr>
        <w:pStyle w:val="Listtoplevel"/>
      </w:pPr>
      <w:r>
        <w:drawing>
          <wp:anchor distT="0" distB="0" distL="114300" distR="114300" simplePos="0" relativeHeight="252128256" behindDoc="0" locked="0" layoutInCell="1" allowOverlap="1" wp14:anchorId="4F35BD49" wp14:editId="3EF95285">
            <wp:simplePos x="0" y="0"/>
            <wp:positionH relativeFrom="margin">
              <wp:posOffset>0</wp:posOffset>
            </wp:positionH>
            <wp:positionV relativeFrom="paragraph">
              <wp:posOffset>634365</wp:posOffset>
            </wp:positionV>
            <wp:extent cx="1494000" cy="918000"/>
            <wp:effectExtent l="0" t="0" r="5080" b="0"/>
            <wp:wrapNone/>
            <wp:docPr id="61029087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9087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994">
        <w:t>support</w:t>
      </w:r>
    </w:p>
    <w:p w14:paraId="42FE8F4E" w14:textId="539E6D08" w:rsidR="00207994" w:rsidRDefault="00B322C8" w:rsidP="00207994">
      <w:pPr>
        <w:pStyle w:val="Listtoplevel"/>
      </w:pPr>
      <w:r>
        <w:drawing>
          <wp:anchor distT="0" distB="0" distL="114300" distR="114300" simplePos="0" relativeHeight="251904000" behindDoc="0" locked="0" layoutInCell="1" allowOverlap="1" wp14:anchorId="71C0843D" wp14:editId="638CEED1">
            <wp:simplePos x="0" y="0"/>
            <wp:positionH relativeFrom="margin">
              <wp:posOffset>0</wp:posOffset>
            </wp:positionH>
            <wp:positionV relativeFrom="paragraph">
              <wp:posOffset>1163320</wp:posOffset>
            </wp:positionV>
            <wp:extent cx="944880" cy="1454150"/>
            <wp:effectExtent l="0" t="0" r="0" b="6350"/>
            <wp:wrapNone/>
            <wp:docPr id="152657420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7420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994">
        <w:t xml:space="preserve">assessments </w:t>
      </w:r>
      <w:r w:rsidR="00E9068A">
        <w:t xml:space="preserve">– seeing if someone needs urgent </w:t>
      </w:r>
      <w:r w:rsidR="00E9068A">
        <w:br/>
        <w:t>support / care</w:t>
      </w:r>
    </w:p>
    <w:p w14:paraId="0EDA6F05" w14:textId="5AF5A7A1" w:rsidR="00FC3A3D" w:rsidRDefault="00207994" w:rsidP="009E7D80">
      <w:pPr>
        <w:pStyle w:val="Listtoplevel"/>
      </w:pPr>
      <w:r w:rsidRPr="009E7D80">
        <w:t>interventions</w:t>
      </w:r>
      <w:r>
        <w:t xml:space="preserve"> </w:t>
      </w:r>
      <w:r w:rsidR="000270FF">
        <w:t>–</w:t>
      </w:r>
      <w:r>
        <w:t xml:space="preserve"> people</w:t>
      </w:r>
      <w:r w:rsidR="00E9068A">
        <w:t xml:space="preserve"> step</w:t>
      </w:r>
      <w:r w:rsidR="00755649">
        <w:t>ping</w:t>
      </w:r>
      <w:r w:rsidR="00E9068A">
        <w:t xml:space="preserve"> </w:t>
      </w:r>
      <w:r w:rsidR="002A752C">
        <w:br/>
      </w:r>
      <w:r w:rsidR="00E9068A">
        <w:t xml:space="preserve">in to make sure someone is </w:t>
      </w:r>
      <w:r w:rsidR="002A752C">
        <w:br/>
      </w:r>
      <w:r w:rsidR="00E9068A">
        <w:t xml:space="preserve">safe. </w:t>
      </w:r>
      <w:r>
        <w:t xml:space="preserve"> </w:t>
      </w:r>
    </w:p>
    <w:p w14:paraId="7FE3F62A" w14:textId="2454794B" w:rsidR="003C567B" w:rsidRDefault="003C567B" w:rsidP="00FC3A3D">
      <w:bookmarkStart w:id="3" w:name="_Hlk211423697"/>
      <w:r>
        <w:rPr>
          <w:noProof/>
        </w:rPr>
        <w:lastRenderedPageBreak/>
        <w:drawing>
          <wp:anchor distT="0" distB="0" distL="114300" distR="114300" simplePos="0" relativeHeight="252052480" behindDoc="0" locked="0" layoutInCell="1" allowOverlap="1" wp14:anchorId="735A37AA" wp14:editId="63141EC6">
            <wp:simplePos x="0" y="0"/>
            <wp:positionH relativeFrom="margin">
              <wp:posOffset>0</wp:posOffset>
            </wp:positionH>
            <wp:positionV relativeFrom="paragraph">
              <wp:posOffset>128270</wp:posOffset>
            </wp:positionV>
            <wp:extent cx="1620000" cy="1620000"/>
            <wp:effectExtent l="0" t="0" r="5715" b="0"/>
            <wp:wrapNone/>
            <wp:docPr id="1867149644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49644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19B8E8E6" wp14:editId="31D28520">
                <wp:simplePos x="0" y="0"/>
                <wp:positionH relativeFrom="margin">
                  <wp:align>right</wp:align>
                </wp:positionH>
                <wp:positionV relativeFrom="paragraph">
                  <wp:posOffset>-55245</wp:posOffset>
                </wp:positionV>
                <wp:extent cx="3600000" cy="2123090"/>
                <wp:effectExtent l="0" t="0" r="635" b="0"/>
                <wp:wrapNone/>
                <wp:docPr id="1481968185" name="Rectangle 1481968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123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ACA6D" id="Rectangle 1481968185" o:spid="_x0000_s1026" alt="&quot;&quot;" style="position:absolute;margin-left:232.25pt;margin-top:-4.35pt;width:283.45pt;height:167.15pt;z-index:-251451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="003C45EB">
        <w:rPr>
          <w:b/>
          <w:bCs/>
        </w:rPr>
        <w:t>C</w:t>
      </w:r>
      <w:r w:rsidR="00FC3A3D">
        <w:rPr>
          <w:b/>
          <w:bCs/>
        </w:rPr>
        <w:t xml:space="preserve">rises </w:t>
      </w:r>
      <w:r w:rsidR="00FC3A3D">
        <w:t xml:space="preserve">are when someone may be </w:t>
      </w:r>
      <w:r w:rsidR="00754741">
        <w:br/>
      </w:r>
      <w:r w:rsidR="00FC3A3D">
        <w:t>in danger of</w:t>
      </w:r>
      <w:r>
        <w:t>:</w:t>
      </w:r>
    </w:p>
    <w:p w14:paraId="02A0D5ED" w14:textId="77777777" w:rsidR="003C567B" w:rsidRDefault="00FC3A3D" w:rsidP="00E02997">
      <w:pPr>
        <w:pStyle w:val="Listtoplevel"/>
      </w:pPr>
      <w:r>
        <w:t>being hurt</w:t>
      </w:r>
    </w:p>
    <w:p w14:paraId="50C31F09" w14:textId="29A38E8F" w:rsidR="003C567B" w:rsidRDefault="003C567B" w:rsidP="00E02997">
      <w:pPr>
        <w:pStyle w:val="Listtoplevel"/>
      </w:pPr>
      <w:r>
        <w:t>hurting themselves.</w:t>
      </w:r>
    </w:p>
    <w:p w14:paraId="5AB563F5" w14:textId="209D32FF" w:rsidR="003C567B" w:rsidRDefault="00B322C8" w:rsidP="00FC3A3D">
      <w:r>
        <w:rPr>
          <w:noProof/>
        </w:rPr>
        <w:drawing>
          <wp:anchor distT="0" distB="0" distL="114300" distR="114300" simplePos="0" relativeHeight="251905024" behindDoc="0" locked="0" layoutInCell="1" allowOverlap="1" wp14:anchorId="5CB3E27F" wp14:editId="6A3738FF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1620000" cy="1620000"/>
            <wp:effectExtent l="0" t="0" r="0" b="0"/>
            <wp:wrapNone/>
            <wp:docPr id="10515207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207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9E13" w14:textId="37CBCDA6" w:rsidR="003C45EB" w:rsidRDefault="00754741" w:rsidP="00FC3A3D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87C0AAA" wp14:editId="7449E06F">
                <wp:simplePos x="0" y="0"/>
                <wp:positionH relativeFrom="margin">
                  <wp:align>right</wp:align>
                </wp:positionH>
                <wp:positionV relativeFrom="paragraph">
                  <wp:posOffset>273742</wp:posOffset>
                </wp:positionV>
                <wp:extent cx="3600000" cy="748145"/>
                <wp:effectExtent l="0" t="0" r="635" b="0"/>
                <wp:wrapNone/>
                <wp:docPr id="1067128140" name="Rectangle 1067128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481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9FCA6" id="Rectangle 1067128140" o:spid="_x0000_s1026" alt="&quot;&quot;" style="position:absolute;margin-left:232.25pt;margin-top:21.55pt;width:283.45pt;height:58.9pt;z-index:-251449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72965ACE" w14:textId="4DDFBC8B" w:rsidR="003C45EB" w:rsidRPr="003C45EB" w:rsidRDefault="003C45EB" w:rsidP="00FC3A3D">
      <w:r>
        <w:rPr>
          <w:b/>
          <w:bCs/>
        </w:rPr>
        <w:t xml:space="preserve">Urgent </w:t>
      </w:r>
      <w:r>
        <w:t>is when someone</w:t>
      </w:r>
      <w:r w:rsidR="004875AE">
        <w:t xml:space="preserve"> needs</w:t>
      </w:r>
      <w:r>
        <w:t xml:space="preserve"> assistance</w:t>
      </w:r>
      <w:r w:rsidR="004875AE">
        <w:t xml:space="preserve"> / support right away</w:t>
      </w:r>
      <w:r>
        <w:t xml:space="preserve">. </w:t>
      </w:r>
    </w:p>
    <w:bookmarkEnd w:id="3"/>
    <w:p w14:paraId="4154FEE5" w14:textId="7337E9CD" w:rsidR="00990F29" w:rsidRDefault="00990F29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29051CF0" w14:textId="76B68BC6" w:rsidR="00D97DDC" w:rsidRDefault="00D97DDC" w:rsidP="00D97DDC">
      <w:pPr>
        <w:pStyle w:val="Heading1"/>
        <w:rPr>
          <w:noProof/>
        </w:rPr>
      </w:pPr>
      <w:bookmarkStart w:id="4" w:name="_About_Te_Hiringa"/>
      <w:bookmarkEnd w:id="4"/>
      <w:r>
        <w:rPr>
          <w:noProof/>
        </w:rPr>
        <w:lastRenderedPageBreak/>
        <w:t>About Te Hiringa Mahara</w:t>
      </w:r>
    </w:p>
    <w:p w14:paraId="168AC93B" w14:textId="5A3F295A" w:rsidR="00D97DDC" w:rsidRDefault="00D97DDC" w:rsidP="00124EA8">
      <w:pPr>
        <w:rPr>
          <w:noProof/>
        </w:rPr>
      </w:pPr>
    </w:p>
    <w:p w14:paraId="090788EB" w14:textId="1F29DD60" w:rsidR="00D97DDC" w:rsidRDefault="00D97DDC" w:rsidP="00124EA8">
      <w:pPr>
        <w:rPr>
          <w:noProof/>
        </w:rPr>
      </w:pPr>
    </w:p>
    <w:p w14:paraId="005A0647" w14:textId="014D1542" w:rsidR="00757D3D" w:rsidRDefault="001227FA" w:rsidP="00124E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131328" behindDoc="0" locked="0" layoutInCell="1" allowOverlap="1" wp14:anchorId="2472E995" wp14:editId="5E6F29A0">
            <wp:simplePos x="0" y="0"/>
            <wp:positionH relativeFrom="margin">
              <wp:posOffset>0</wp:posOffset>
            </wp:positionH>
            <wp:positionV relativeFrom="page">
              <wp:posOffset>2527300</wp:posOffset>
            </wp:positionV>
            <wp:extent cx="1619885" cy="1007745"/>
            <wp:effectExtent l="0" t="0" r="5715" b="0"/>
            <wp:wrapNone/>
            <wp:docPr id="1277193312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93312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3D">
        <w:rPr>
          <w:noProof/>
        </w:rPr>
        <w:t>Te Hiringa Mahara:</w:t>
      </w:r>
    </w:p>
    <w:p w14:paraId="4CE16DA8" w14:textId="79D87300" w:rsidR="00757D3D" w:rsidRPr="00367526" w:rsidRDefault="001227FA" w:rsidP="00757D3D">
      <w:pPr>
        <w:pStyle w:val="Listtoplevel"/>
      </w:pPr>
      <w:r>
        <w:drawing>
          <wp:anchor distT="0" distB="0" distL="114300" distR="114300" simplePos="0" relativeHeight="251909120" behindDoc="0" locked="0" layoutInCell="1" allowOverlap="1" wp14:anchorId="47A34D35" wp14:editId="01B88C88">
            <wp:simplePos x="0" y="0"/>
            <wp:positionH relativeFrom="margin">
              <wp:posOffset>0</wp:posOffset>
            </wp:positionH>
            <wp:positionV relativeFrom="paragraph">
              <wp:posOffset>1383665</wp:posOffset>
            </wp:positionV>
            <wp:extent cx="1082040" cy="1501775"/>
            <wp:effectExtent l="0" t="0" r="0" b="0"/>
            <wp:wrapNone/>
            <wp:docPr id="189131065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1065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A72">
        <w:t xml:space="preserve">is </w:t>
      </w:r>
      <w:r w:rsidR="00367526">
        <w:t xml:space="preserve">an independent part of the Government which means the Government cannot tell them what to do </w:t>
      </w:r>
    </w:p>
    <w:p w14:paraId="0B993920" w14:textId="2CA62075" w:rsidR="00580B50" w:rsidRDefault="00E62A72" w:rsidP="00757D3D">
      <w:pPr>
        <w:pStyle w:val="Listtoplevel"/>
      </w:pPr>
      <w:r>
        <w:t xml:space="preserve">is </w:t>
      </w:r>
      <w:r w:rsidR="00757D3D">
        <w:t>a</w:t>
      </w:r>
      <w:r w:rsidR="000A3751">
        <w:t xml:space="preserve"> kait</w:t>
      </w:r>
      <w:r w:rsidR="00E218B9">
        <w:t>i</w:t>
      </w:r>
      <w:r w:rsidR="000A3751">
        <w:t>aki</w:t>
      </w:r>
      <w:r w:rsidR="00757D3D">
        <w:t xml:space="preserve"> / guardian of mental health and </w:t>
      </w:r>
      <w:r w:rsidR="00757D3D" w:rsidRPr="000A3751">
        <w:rPr>
          <w:b/>
          <w:bCs/>
        </w:rPr>
        <w:t>wellbeing</w:t>
      </w:r>
      <w:r w:rsidR="00757D3D">
        <w:t xml:space="preserve"> in Aotearoa New Zealand</w:t>
      </w:r>
    </w:p>
    <w:p w14:paraId="2D060C98" w14:textId="7E2832B8" w:rsidR="00367526" w:rsidRDefault="0065758D" w:rsidP="00757D3D">
      <w:pPr>
        <w:pStyle w:val="Listtoplevel"/>
      </w:pPr>
      <w:r>
        <w:drawing>
          <wp:anchor distT="0" distB="0" distL="114300" distR="114300" simplePos="0" relativeHeight="251910144" behindDoc="0" locked="0" layoutInCell="1" allowOverlap="1" wp14:anchorId="11F41071" wp14:editId="6D8A75FC">
            <wp:simplePos x="0" y="0"/>
            <wp:positionH relativeFrom="margin">
              <wp:posOffset>0</wp:posOffset>
            </wp:positionH>
            <wp:positionV relativeFrom="paragraph">
              <wp:posOffset>241300</wp:posOffset>
            </wp:positionV>
            <wp:extent cx="1280160" cy="1280160"/>
            <wp:effectExtent l="0" t="0" r="2540" b="2540"/>
            <wp:wrapNone/>
            <wp:docPr id="155284434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4434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526">
        <w:t xml:space="preserve">tells other agencies how to make things better for mental health and wellbeing. </w:t>
      </w:r>
    </w:p>
    <w:p w14:paraId="7BE15FA3" w14:textId="77777777" w:rsidR="0014470D" w:rsidRDefault="0014470D" w:rsidP="0014470D"/>
    <w:p w14:paraId="6D392F3B" w14:textId="237889C0" w:rsidR="0014470D" w:rsidRDefault="0014470D" w:rsidP="0014470D"/>
    <w:p w14:paraId="0BF1C21B" w14:textId="5A213AEB" w:rsidR="0014470D" w:rsidRDefault="0014470D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12C68655" w14:textId="5AE30C06" w:rsidR="0014470D" w:rsidRPr="00065324" w:rsidRDefault="00EE3338" w:rsidP="0014470D">
      <w:r>
        <w:rPr>
          <w:noProof/>
        </w:rPr>
        <w:lastRenderedPageBreak/>
        <w:drawing>
          <wp:anchor distT="0" distB="0" distL="114300" distR="114300" simplePos="0" relativeHeight="252129280" behindDoc="0" locked="0" layoutInCell="1" allowOverlap="1" wp14:anchorId="7AC50687" wp14:editId="69847F4C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1620000" cy="1620000"/>
            <wp:effectExtent l="0" t="0" r="5715" b="0"/>
            <wp:wrapNone/>
            <wp:docPr id="2131937550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37550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5C4A8594" wp14:editId="3874EE5C">
                <wp:simplePos x="0" y="0"/>
                <wp:positionH relativeFrom="margin">
                  <wp:align>right</wp:align>
                </wp:positionH>
                <wp:positionV relativeFrom="page">
                  <wp:posOffset>836930</wp:posOffset>
                </wp:positionV>
                <wp:extent cx="3600000" cy="4089400"/>
                <wp:effectExtent l="0" t="0" r="0" b="0"/>
                <wp:wrapNone/>
                <wp:docPr id="81758570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089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E498C" id="Rectangle 1" o:spid="_x0000_s1026" alt="&quot;&quot;" style="position:absolute;margin-left:232.25pt;margin-top:65.9pt;width:283.45pt;height:322pt;z-index:-25124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" fillcolor="#bdd6ee [1304]" stroked="f" strokeweight="1pt">
                <w10:wrap anchorx="margin" anchory="page"/>
              </v:rect>
            </w:pict>
          </mc:Fallback>
        </mc:AlternateContent>
      </w:r>
      <w:r w:rsidR="0014470D" w:rsidRPr="001D647E">
        <w:rPr>
          <w:b/>
          <w:bCs/>
        </w:rPr>
        <w:t>Wellbeing</w:t>
      </w:r>
      <w:r w:rsidR="0014470D" w:rsidRPr="001D647E">
        <w:t xml:space="preserve"> means things like:</w:t>
      </w:r>
      <w:r w:rsidR="0014470D" w:rsidRPr="00142E9E">
        <w:rPr>
          <w:noProof/>
          <w:lang w:eastAsia="en-NZ"/>
        </w:rPr>
        <w:t xml:space="preserve"> </w:t>
      </w:r>
    </w:p>
    <w:p w14:paraId="651C277E" w14:textId="6BE815BC" w:rsidR="0014470D" w:rsidRDefault="0014470D" w:rsidP="0014470D">
      <w:pPr>
        <w:pStyle w:val="Listtoplevel"/>
      </w:pPr>
      <w:r w:rsidRPr="00065324">
        <w:t>how we feel about ourselves</w:t>
      </w:r>
    </w:p>
    <w:p w14:paraId="7D7A1653" w14:textId="77E75F23" w:rsidR="00EE3338" w:rsidRDefault="0014470D" w:rsidP="0014470D">
      <w:pPr>
        <w:pStyle w:val="Listtoplevel"/>
      </w:pPr>
      <w:r w:rsidRPr="005457F5">
        <w:t>looking after our</w:t>
      </w:r>
      <w:r w:rsidR="00EE3338">
        <w:t>:</w:t>
      </w:r>
    </w:p>
    <w:p w14:paraId="04240AF5" w14:textId="62DB1204" w:rsidR="0014470D" w:rsidRDefault="0014470D" w:rsidP="00EE3338">
      <w:pPr>
        <w:pStyle w:val="Listsecondlevel"/>
      </w:pPr>
      <w:r w:rsidRPr="005457F5">
        <w:t xml:space="preserve">bodies </w:t>
      </w:r>
    </w:p>
    <w:p w14:paraId="079D4ADC" w14:textId="5B5E1BBE" w:rsidR="00EE3338" w:rsidRPr="00EE3338" w:rsidRDefault="001227FA" w:rsidP="00EE3338">
      <w:pPr>
        <w:pStyle w:val="Listparagraph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2130304" behindDoc="0" locked="0" layoutInCell="1" allowOverlap="1" wp14:anchorId="377C571F" wp14:editId="004EBFD8">
            <wp:simplePos x="0" y="0"/>
            <wp:positionH relativeFrom="margin">
              <wp:posOffset>0</wp:posOffset>
            </wp:positionH>
            <wp:positionV relativeFrom="paragraph">
              <wp:posOffset>193040</wp:posOffset>
            </wp:positionV>
            <wp:extent cx="1619885" cy="1173480"/>
            <wp:effectExtent l="0" t="0" r="5715" b="0"/>
            <wp:wrapNone/>
            <wp:docPr id="59811568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1568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338" w:rsidRPr="00EE3338">
        <w:rPr>
          <w:shd w:val="clear" w:color="auto" w:fill="auto"/>
          <w:lang w:eastAsia="en-US"/>
        </w:rPr>
        <w:t>minds</w:t>
      </w:r>
    </w:p>
    <w:p w14:paraId="75C507FB" w14:textId="0260375D" w:rsidR="0014470D" w:rsidRDefault="0014470D" w:rsidP="0014470D">
      <w:pPr>
        <w:pStyle w:val="Listtoplevel"/>
      </w:pPr>
      <w:r w:rsidRPr="005457F5">
        <w:t>getting support when we are feeling sad or worried.</w:t>
      </w:r>
    </w:p>
    <w:p w14:paraId="63FCFDF8" w14:textId="77777777" w:rsidR="0014470D" w:rsidRDefault="0014470D" w:rsidP="001A7908"/>
    <w:p w14:paraId="1BCA3608" w14:textId="09A229D2" w:rsidR="00E62A72" w:rsidRDefault="00EE3338" w:rsidP="001A79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061A0C8A" wp14:editId="68A7BB71">
            <wp:simplePos x="0" y="0"/>
            <wp:positionH relativeFrom="margin">
              <wp:posOffset>0</wp:posOffset>
            </wp:positionH>
            <wp:positionV relativeFrom="paragraph">
              <wp:posOffset>355600</wp:posOffset>
            </wp:positionV>
            <wp:extent cx="1259840" cy="888365"/>
            <wp:effectExtent l="0" t="0" r="0" b="635"/>
            <wp:wrapNone/>
            <wp:docPr id="180142781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2781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020B8" w14:textId="4D567A64" w:rsidR="00C26A03" w:rsidRDefault="00C26A03" w:rsidP="001A7908">
      <w:r>
        <w:rPr>
          <w:noProof/>
        </w:rPr>
        <w:t xml:space="preserve">Te Hiringa Mahara </w:t>
      </w:r>
      <w:r>
        <w:t>looks at:</w:t>
      </w:r>
    </w:p>
    <w:p w14:paraId="3ED66826" w14:textId="3D4B8D36" w:rsidR="00C26A03" w:rsidRDefault="00A341A8" w:rsidP="00C26A03">
      <w:pPr>
        <w:pStyle w:val="Listtoplevel"/>
      </w:pPr>
      <w:r>
        <w:t xml:space="preserve">the </w:t>
      </w:r>
      <w:r w:rsidR="00C26A03">
        <w:t xml:space="preserve">wellbeing </w:t>
      </w:r>
      <w:r w:rsidR="00C26A03" w:rsidRPr="000629A8">
        <w:rPr>
          <w:b/>
          <w:bCs/>
        </w:rPr>
        <w:t>system</w:t>
      </w:r>
      <w:r w:rsidR="00C26A03">
        <w:t xml:space="preserve"> </w:t>
      </w:r>
    </w:p>
    <w:p w14:paraId="1B131BD4" w14:textId="09391F8B" w:rsidR="00C26A03" w:rsidRDefault="000D3FC0" w:rsidP="00C26A03">
      <w:pPr>
        <w:pStyle w:val="Listtoplevel"/>
      </w:pPr>
      <w:r>
        <w:drawing>
          <wp:anchor distT="0" distB="0" distL="114300" distR="114300" simplePos="0" relativeHeight="251911168" behindDoc="0" locked="0" layoutInCell="1" allowOverlap="1" wp14:anchorId="07043DBC" wp14:editId="4A1630B0">
            <wp:simplePos x="0" y="0"/>
            <wp:positionH relativeFrom="margin">
              <wp:posOffset>0</wp:posOffset>
            </wp:positionH>
            <wp:positionV relativeFrom="paragraph">
              <wp:posOffset>359410</wp:posOffset>
            </wp:positionV>
            <wp:extent cx="1260000" cy="1026512"/>
            <wp:effectExtent l="0" t="0" r="0" b="2540"/>
            <wp:wrapNone/>
            <wp:docPr id="144780732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0732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0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A03">
        <w:t xml:space="preserve">mental health services </w:t>
      </w:r>
    </w:p>
    <w:p w14:paraId="12D9FC82" w14:textId="3C1B3DC4" w:rsidR="00C26A03" w:rsidRPr="00C26A03" w:rsidRDefault="00C26A03" w:rsidP="00C26A03">
      <w:pPr>
        <w:pStyle w:val="Listtoplevel"/>
      </w:pPr>
      <w:r w:rsidRPr="00497E64">
        <w:t>addiction</w:t>
      </w:r>
      <w:r>
        <w:t xml:space="preserve"> services. </w:t>
      </w:r>
    </w:p>
    <w:p w14:paraId="5854A696" w14:textId="1378AE80" w:rsidR="004567B0" w:rsidRPr="00C26A03" w:rsidRDefault="004567B0" w:rsidP="00EE3338"/>
    <w:p w14:paraId="18A401EF" w14:textId="7863F157" w:rsidR="000629A8" w:rsidRDefault="00904620" w:rsidP="004567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45BAD91E" wp14:editId="5075DECD">
            <wp:simplePos x="0" y="0"/>
            <wp:positionH relativeFrom="margin">
              <wp:posOffset>0</wp:posOffset>
            </wp:positionH>
            <wp:positionV relativeFrom="paragraph">
              <wp:posOffset>35560</wp:posOffset>
            </wp:positionV>
            <wp:extent cx="1260000" cy="1012782"/>
            <wp:effectExtent l="0" t="0" r="0" b="0"/>
            <wp:wrapNone/>
            <wp:docPr id="343154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54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0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80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1050FCB6" wp14:editId="22F1810E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3600000" cy="735724"/>
                <wp:effectExtent l="0" t="0" r="635" b="7620"/>
                <wp:wrapNone/>
                <wp:docPr id="978681205" name="Rectangle 978681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357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75292" id="Rectangle 978681205" o:spid="_x0000_s1026" alt="&quot;&quot;" style="position:absolute;margin-left:232.25pt;margin-top:22.15pt;width:283.45pt;height:57.95pt;z-index:-25146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5FDCEA16" w14:textId="766E168C" w:rsidR="000629A8" w:rsidRDefault="000629A8" w:rsidP="005B1D6D">
      <w:pPr>
        <w:rPr>
          <w:noProof/>
        </w:rPr>
      </w:pPr>
      <w:r>
        <w:rPr>
          <w:noProof/>
        </w:rPr>
        <w:t xml:space="preserve">Here </w:t>
      </w:r>
      <w:r>
        <w:rPr>
          <w:b/>
          <w:bCs/>
          <w:noProof/>
        </w:rPr>
        <w:t xml:space="preserve">system </w:t>
      </w:r>
      <w:r>
        <w:rPr>
          <w:noProof/>
        </w:rPr>
        <w:t xml:space="preserve">is how services work </w:t>
      </w:r>
      <w:r w:rsidR="005B7703">
        <w:rPr>
          <w:noProof/>
        </w:rPr>
        <w:br/>
      </w:r>
      <w:r>
        <w:rPr>
          <w:noProof/>
        </w:rPr>
        <w:t xml:space="preserve">together. </w:t>
      </w:r>
    </w:p>
    <w:p w14:paraId="3A152626" w14:textId="2A190D29" w:rsidR="001A7908" w:rsidRDefault="001A7908" w:rsidP="00EE3338">
      <w:pPr>
        <w:ind w:left="0"/>
        <w:rPr>
          <w:noProof/>
        </w:rPr>
      </w:pPr>
      <w:r>
        <w:rPr>
          <w:noProof/>
        </w:rPr>
        <w:br w:type="page"/>
      </w:r>
    </w:p>
    <w:p w14:paraId="07483769" w14:textId="02540BE4" w:rsidR="00BD34B6" w:rsidRDefault="001227FA" w:rsidP="005B1D6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436404F7" wp14:editId="18650F9E">
            <wp:simplePos x="0" y="0"/>
            <wp:positionH relativeFrom="margin">
              <wp:posOffset>0</wp:posOffset>
            </wp:positionH>
            <wp:positionV relativeFrom="paragraph">
              <wp:posOffset>-253365</wp:posOffset>
            </wp:positionV>
            <wp:extent cx="1619885" cy="1619885"/>
            <wp:effectExtent l="0" t="0" r="5715" b="0"/>
            <wp:wrapNone/>
            <wp:docPr id="176752867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2867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A03">
        <w:rPr>
          <w:noProof/>
        </w:rPr>
        <w:t xml:space="preserve">Te Hiringa Mahara </w:t>
      </w:r>
      <w:r w:rsidR="000A3751">
        <w:rPr>
          <w:noProof/>
        </w:rPr>
        <w:t xml:space="preserve">speaks up </w:t>
      </w:r>
      <w:r w:rsidR="00C26A03">
        <w:rPr>
          <w:noProof/>
        </w:rPr>
        <w:t>for:</w:t>
      </w:r>
    </w:p>
    <w:p w14:paraId="047E0AFD" w14:textId="68EA5F39" w:rsidR="00C26A03" w:rsidRDefault="00497E64" w:rsidP="00C26A03">
      <w:pPr>
        <w:pStyle w:val="Listtoplevel"/>
      </w:pPr>
      <w:r>
        <w:t>things that make</w:t>
      </w:r>
      <w:r w:rsidR="00C26A03">
        <w:t xml:space="preserve"> services </w:t>
      </w:r>
      <w:r>
        <w:t>better</w:t>
      </w:r>
    </w:p>
    <w:p w14:paraId="5A92D89D" w14:textId="46D02CFE" w:rsidR="00C26A03" w:rsidRDefault="001227FA" w:rsidP="00C26A03">
      <w:pPr>
        <w:pStyle w:val="Listtoplevel"/>
      </w:pPr>
      <w:r>
        <w:drawing>
          <wp:anchor distT="0" distB="0" distL="114300" distR="114300" simplePos="0" relativeHeight="251915264" behindDoc="0" locked="0" layoutInCell="1" allowOverlap="1" wp14:anchorId="5BCBB955" wp14:editId="19F3AF62">
            <wp:simplePos x="0" y="0"/>
            <wp:positionH relativeFrom="margin">
              <wp:posOffset>0</wp:posOffset>
            </wp:positionH>
            <wp:positionV relativeFrom="paragraph">
              <wp:posOffset>494665</wp:posOffset>
            </wp:positionV>
            <wp:extent cx="1691640" cy="1330960"/>
            <wp:effectExtent l="0" t="0" r="0" b="2540"/>
            <wp:wrapNone/>
            <wp:docPr id="767741661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41661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A03">
        <w:t xml:space="preserve">the experiences of people who </w:t>
      </w:r>
      <w:r w:rsidR="00497E64">
        <w:t>go through</w:t>
      </w:r>
      <w:r w:rsidR="00C26A03">
        <w:t>:</w:t>
      </w:r>
    </w:p>
    <w:p w14:paraId="09B5C22B" w14:textId="1BB2A08B" w:rsidR="00C26A03" w:rsidRPr="005D2D80" w:rsidRDefault="001227FA" w:rsidP="00C26A03">
      <w:pPr>
        <w:pStyle w:val="Listsecondlevel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2133376" behindDoc="0" locked="0" layoutInCell="1" allowOverlap="1" wp14:anchorId="0B302517" wp14:editId="5BB15C71">
            <wp:simplePos x="0" y="0"/>
            <wp:positionH relativeFrom="margin">
              <wp:posOffset>0</wp:posOffset>
            </wp:positionH>
            <wp:positionV relativeFrom="paragraph">
              <wp:posOffset>1025525</wp:posOffset>
            </wp:positionV>
            <wp:extent cx="1439545" cy="1439545"/>
            <wp:effectExtent l="0" t="0" r="0" b="0"/>
            <wp:wrapNone/>
            <wp:docPr id="195829425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8084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80">
        <w:rPr>
          <w:noProof/>
        </w:rPr>
        <w:t xml:space="preserve">mental health </w:t>
      </w:r>
      <w:r w:rsidR="00C26A03" w:rsidRPr="005D2D80">
        <w:rPr>
          <w:noProof/>
        </w:rPr>
        <w:t>distress</w:t>
      </w:r>
      <w:r w:rsidR="00C26A03" w:rsidRPr="005D2D80">
        <w:rPr>
          <w:b/>
          <w:bCs/>
          <w:noProof/>
        </w:rPr>
        <w:t xml:space="preserve"> </w:t>
      </w:r>
      <w:r w:rsidR="005D2D80">
        <w:rPr>
          <w:noProof/>
        </w:rPr>
        <w:t>which is when your mental health is not doing well</w:t>
      </w:r>
    </w:p>
    <w:p w14:paraId="443FE5DB" w14:textId="6E039D33" w:rsidR="00C26A03" w:rsidRDefault="00C26A03" w:rsidP="00C26A03">
      <w:pPr>
        <w:pStyle w:val="Listparagraph2"/>
        <w:rPr>
          <w:lang w:eastAsia="en-US"/>
        </w:rPr>
      </w:pPr>
      <w:r>
        <w:rPr>
          <w:lang w:eastAsia="en-US"/>
        </w:rPr>
        <w:t xml:space="preserve">addiction. </w:t>
      </w:r>
    </w:p>
    <w:p w14:paraId="13198908" w14:textId="77777777" w:rsidR="00B91A6F" w:rsidRDefault="00B91A6F" w:rsidP="00B91A6F"/>
    <w:p w14:paraId="43B6DA68" w14:textId="44F97762" w:rsidR="001A7908" w:rsidRDefault="001A7908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E6AE8EF" w14:textId="58655D3D" w:rsidR="00124EA8" w:rsidRDefault="006C432D" w:rsidP="00124EA8">
      <w:pPr>
        <w:pStyle w:val="Heading1"/>
        <w:rPr>
          <w:shd w:val="clear" w:color="auto" w:fill="FFFFFF"/>
          <w:lang w:eastAsia="en-GB"/>
        </w:rPr>
      </w:pPr>
      <w:bookmarkStart w:id="5" w:name="_What_this_report"/>
      <w:bookmarkEnd w:id="5"/>
      <w:r>
        <w:rPr>
          <w:shd w:val="clear" w:color="auto" w:fill="FFFFFF"/>
          <w:lang w:eastAsia="en-GB"/>
        </w:rPr>
        <w:lastRenderedPageBreak/>
        <w:t xml:space="preserve">What this report is about </w:t>
      </w:r>
    </w:p>
    <w:p w14:paraId="2676EC5F" w14:textId="03698E57" w:rsidR="00124EA8" w:rsidRDefault="00124EA8" w:rsidP="00124EA8">
      <w:pPr>
        <w:rPr>
          <w:lang w:eastAsia="en-GB"/>
        </w:rPr>
      </w:pPr>
    </w:p>
    <w:p w14:paraId="3B56C04B" w14:textId="749D7E52" w:rsidR="00124EA8" w:rsidRPr="00124EA8" w:rsidRDefault="00124EA8" w:rsidP="00124EA8">
      <w:pPr>
        <w:rPr>
          <w:lang w:eastAsia="en-GB"/>
        </w:rPr>
      </w:pPr>
    </w:p>
    <w:p w14:paraId="2B007585" w14:textId="2DEFFBB8" w:rsidR="00124EA8" w:rsidRDefault="00BF4440" w:rsidP="00BD34B6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7C8A9BC7" wp14:editId="72EA9456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447800" cy="1139252"/>
            <wp:effectExtent l="0" t="0" r="0" b="3810"/>
            <wp:wrapNone/>
            <wp:docPr id="99360190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41661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224">
        <w:rPr>
          <w:rFonts w:eastAsia="Times New Roman"/>
          <w:shd w:val="clear" w:color="auto" w:fill="FFFFFF"/>
          <w:lang w:eastAsia="en-GB"/>
        </w:rPr>
        <w:t>The</w:t>
      </w:r>
      <w:r w:rsidR="007B15F3">
        <w:rPr>
          <w:rFonts w:eastAsia="Times New Roman"/>
          <w:shd w:val="clear" w:color="auto" w:fill="FFFFFF"/>
          <w:lang w:eastAsia="en-GB"/>
        </w:rPr>
        <w:t xml:space="preserve"> </w:t>
      </w:r>
      <w:r w:rsidR="007B15F3">
        <w:rPr>
          <w:rFonts w:eastAsia="Times New Roman"/>
          <w:b/>
          <w:bCs/>
          <w:shd w:val="clear" w:color="auto" w:fill="FFFFFF"/>
          <w:lang w:eastAsia="en-GB"/>
        </w:rPr>
        <w:t xml:space="preserve">monitoring </w:t>
      </w:r>
      <w:r w:rsidR="007B15F3" w:rsidRPr="00CB0224">
        <w:rPr>
          <w:rFonts w:eastAsia="Times New Roman"/>
          <w:b/>
          <w:bCs/>
          <w:shd w:val="clear" w:color="auto" w:fill="FFFFFF"/>
          <w:lang w:eastAsia="en-GB"/>
        </w:rPr>
        <w:t>report</w:t>
      </w:r>
      <w:r w:rsidR="007B15F3">
        <w:rPr>
          <w:rFonts w:eastAsia="Times New Roman"/>
          <w:shd w:val="clear" w:color="auto" w:fill="FFFFFF"/>
          <w:lang w:eastAsia="en-GB"/>
        </w:rPr>
        <w:t xml:space="preserve"> </w:t>
      </w:r>
      <w:r w:rsidR="00CB0224">
        <w:rPr>
          <w:rFonts w:eastAsia="Times New Roman"/>
          <w:shd w:val="clear" w:color="auto" w:fill="FFFFFF"/>
          <w:lang w:eastAsia="en-GB"/>
        </w:rPr>
        <w:t xml:space="preserve">is </w:t>
      </w:r>
      <w:r w:rsidR="007B15F3">
        <w:rPr>
          <w:rFonts w:eastAsia="Times New Roman"/>
          <w:shd w:val="clear" w:color="auto" w:fill="FFFFFF"/>
          <w:lang w:eastAsia="en-GB"/>
        </w:rPr>
        <w:t xml:space="preserve">about </w:t>
      </w:r>
      <w:r w:rsidR="006520F7">
        <w:rPr>
          <w:rFonts w:eastAsia="Times New Roman"/>
          <w:shd w:val="clear" w:color="auto" w:fill="FFFFFF"/>
          <w:lang w:eastAsia="en-GB"/>
        </w:rPr>
        <w:t xml:space="preserve">how well we are </w:t>
      </w:r>
      <w:r w:rsidR="001227FA">
        <w:rPr>
          <w:rFonts w:eastAsia="Times New Roman"/>
          <w:shd w:val="clear" w:color="auto" w:fill="FFFFFF"/>
          <w:lang w:eastAsia="en-GB"/>
        </w:rPr>
        <w:t>doing</w:t>
      </w:r>
      <w:r w:rsidR="006520F7">
        <w:rPr>
          <w:rFonts w:eastAsia="Times New Roman"/>
          <w:shd w:val="clear" w:color="auto" w:fill="FFFFFF"/>
          <w:lang w:eastAsia="en-GB"/>
        </w:rPr>
        <w:t xml:space="preserve"> </w:t>
      </w:r>
      <w:r w:rsidR="007B15F3" w:rsidRPr="00CB0224">
        <w:rPr>
          <w:rFonts w:eastAsia="Times New Roman"/>
          <w:shd w:val="clear" w:color="auto" w:fill="FFFFFF"/>
          <w:lang w:eastAsia="en-GB"/>
        </w:rPr>
        <w:t>crisis responses</w:t>
      </w:r>
      <w:r w:rsidR="001227FA">
        <w:rPr>
          <w:rFonts w:eastAsia="Times New Roman"/>
          <w:shd w:val="clear" w:color="auto" w:fill="FFFFFF"/>
          <w:lang w:eastAsia="en-GB"/>
        </w:rPr>
        <w:t xml:space="preserve"> for</w:t>
      </w:r>
      <w:r w:rsidR="007B15F3">
        <w:rPr>
          <w:rFonts w:eastAsia="Times New Roman"/>
          <w:shd w:val="clear" w:color="auto" w:fill="FFFFFF"/>
          <w:lang w:eastAsia="en-GB"/>
        </w:rPr>
        <w:t>:</w:t>
      </w:r>
    </w:p>
    <w:p w14:paraId="3344E110" w14:textId="42BC9451" w:rsidR="007B15F3" w:rsidRDefault="00BF4440" w:rsidP="007B15F3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918336" behindDoc="0" locked="0" layoutInCell="1" allowOverlap="1" wp14:anchorId="74BE6345" wp14:editId="7F3A1953">
            <wp:simplePos x="0" y="0"/>
            <wp:positionH relativeFrom="margin">
              <wp:align>left</wp:align>
            </wp:positionH>
            <wp:positionV relativeFrom="paragraph">
              <wp:posOffset>608965</wp:posOffset>
            </wp:positionV>
            <wp:extent cx="1280160" cy="1204982"/>
            <wp:effectExtent l="0" t="0" r="0" b="0"/>
            <wp:wrapNone/>
            <wp:docPr id="26499095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7699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5F3">
        <w:rPr>
          <w:shd w:val="clear" w:color="auto" w:fill="FFFFFF"/>
          <w:lang w:eastAsia="en-GB"/>
        </w:rPr>
        <w:t xml:space="preserve">mental health </w:t>
      </w:r>
    </w:p>
    <w:p w14:paraId="1D0C2CF1" w14:textId="001955EF" w:rsidR="007B15F3" w:rsidRDefault="00A54316" w:rsidP="007B15F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addiction</w:t>
      </w:r>
      <w:r w:rsidR="007B15F3">
        <w:rPr>
          <w:shd w:val="clear" w:color="auto" w:fill="FFFFFF"/>
          <w:lang w:eastAsia="en-GB"/>
        </w:rPr>
        <w:t xml:space="preserve">. </w:t>
      </w:r>
    </w:p>
    <w:p w14:paraId="0FA8F72A" w14:textId="77777777" w:rsidR="007B15F3" w:rsidRDefault="007B15F3" w:rsidP="007B15F3">
      <w:pPr>
        <w:rPr>
          <w:rFonts w:eastAsia="Times New Roman"/>
          <w:shd w:val="clear" w:color="auto" w:fill="FFFFFF"/>
          <w:lang w:eastAsia="en-GB"/>
        </w:rPr>
      </w:pPr>
    </w:p>
    <w:p w14:paraId="01FC2CFE" w14:textId="09E88490" w:rsidR="007B15F3" w:rsidRDefault="00E82BFB" w:rsidP="007B15F3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7E18E632" wp14:editId="25F0B314">
                <wp:simplePos x="0" y="0"/>
                <wp:positionH relativeFrom="margin">
                  <wp:posOffset>2131060</wp:posOffset>
                </wp:positionH>
                <wp:positionV relativeFrom="paragraph">
                  <wp:posOffset>269941</wp:posOffset>
                </wp:positionV>
                <wp:extent cx="3600000" cy="3153104"/>
                <wp:effectExtent l="0" t="0" r="635" b="9525"/>
                <wp:wrapNone/>
                <wp:docPr id="594144974" name="Rectangle 5941449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15310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1849E" id="Rectangle 594144974" o:spid="_x0000_s1026" alt="&quot;&quot;" style="position:absolute;margin-left:167.8pt;margin-top:21.25pt;width:283.45pt;height:248.3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34DA40F1" w14:textId="2BA1DFE6" w:rsidR="00CB0224" w:rsidRPr="00D84190" w:rsidRDefault="00B16BA0" w:rsidP="00CB0224">
      <w:r>
        <w:rPr>
          <w:noProof/>
        </w:rPr>
        <w:drawing>
          <wp:anchor distT="0" distB="0" distL="114300" distR="114300" simplePos="0" relativeHeight="251920384" behindDoc="0" locked="0" layoutInCell="1" allowOverlap="1" wp14:anchorId="59310F1A" wp14:editId="1F9B36D2">
            <wp:simplePos x="0" y="0"/>
            <wp:positionH relativeFrom="margin">
              <wp:align>left</wp:align>
            </wp:positionH>
            <wp:positionV relativeFrom="paragraph">
              <wp:posOffset>475645</wp:posOffset>
            </wp:positionV>
            <wp:extent cx="1336040" cy="1508760"/>
            <wp:effectExtent l="0" t="0" r="0" b="0"/>
            <wp:wrapNone/>
            <wp:docPr id="78668982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89823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224" w:rsidRPr="00E82BFB">
        <w:t xml:space="preserve">A </w:t>
      </w:r>
      <w:r w:rsidR="00CB0224" w:rsidRPr="00D84190">
        <w:rPr>
          <w:b/>
          <w:bCs/>
        </w:rPr>
        <w:t>monitoring report</w:t>
      </w:r>
      <w:r w:rsidR="00CB0224" w:rsidRPr="00D84190">
        <w:t xml:space="preserve"> is written information about things th</w:t>
      </w:r>
      <w:r w:rsidR="001227FA">
        <w:t>at</w:t>
      </w:r>
      <w:r w:rsidR="00CB0224" w:rsidRPr="00D84190">
        <w:t>:</w:t>
      </w:r>
    </w:p>
    <w:p w14:paraId="248A06EC" w14:textId="716ADCB4" w:rsidR="00CB0224" w:rsidRPr="00E82BFB" w:rsidRDefault="001227FA" w:rsidP="00E82BFB">
      <w:pPr>
        <w:pStyle w:val="Listtoplevel"/>
      </w:pPr>
      <w:r>
        <w:t xml:space="preserve">are </w:t>
      </w:r>
      <w:r w:rsidR="00CB0224" w:rsidRPr="00E82BFB">
        <w:t xml:space="preserve">working well </w:t>
      </w:r>
    </w:p>
    <w:p w14:paraId="34BD3029" w14:textId="3C5AC7B9" w:rsidR="006922D7" w:rsidRDefault="001227FA" w:rsidP="00E82BFB">
      <w:pPr>
        <w:pStyle w:val="Listtoplevel"/>
      </w:pPr>
      <w:r>
        <w:t xml:space="preserve">are </w:t>
      </w:r>
      <w:r w:rsidR="00CB0224" w:rsidRPr="00E82BFB">
        <w:t xml:space="preserve">not working well </w:t>
      </w:r>
    </w:p>
    <w:p w14:paraId="501A1581" w14:textId="6F0A0BD3" w:rsidR="008641AD" w:rsidRPr="00E82BFB" w:rsidRDefault="00B16BA0" w:rsidP="00E82BFB">
      <w:pPr>
        <w:pStyle w:val="Listtoplevel"/>
      </w:pPr>
      <w:r>
        <w:drawing>
          <wp:anchor distT="0" distB="0" distL="114300" distR="114300" simplePos="0" relativeHeight="252167168" behindDoc="0" locked="0" layoutInCell="1" allowOverlap="1" wp14:anchorId="4C4B8973" wp14:editId="574C174D">
            <wp:simplePos x="0" y="0"/>
            <wp:positionH relativeFrom="margin">
              <wp:align>left</wp:align>
            </wp:positionH>
            <wp:positionV relativeFrom="paragraph">
              <wp:posOffset>179277</wp:posOffset>
            </wp:positionV>
            <wp:extent cx="1391478" cy="1036207"/>
            <wp:effectExtent l="0" t="0" r="0" b="0"/>
            <wp:wrapNone/>
            <wp:docPr id="1780263485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35657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10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AD">
        <w:t xml:space="preserve">we think </w:t>
      </w:r>
      <w:r w:rsidR="008641AD">
        <w:rPr>
          <w:b/>
          <w:bCs/>
        </w:rPr>
        <w:t xml:space="preserve">Health </w:t>
      </w:r>
      <w:r w:rsidR="00FB6DB0">
        <w:rPr>
          <w:b/>
          <w:bCs/>
        </w:rPr>
        <w:br/>
      </w:r>
      <w:r w:rsidR="008641AD">
        <w:rPr>
          <w:b/>
          <w:bCs/>
        </w:rPr>
        <w:t>N</w:t>
      </w:r>
      <w:r w:rsidR="00FB6DB0">
        <w:rPr>
          <w:b/>
          <w:bCs/>
        </w:rPr>
        <w:t xml:space="preserve">ew </w:t>
      </w:r>
      <w:r w:rsidR="008641AD">
        <w:rPr>
          <w:b/>
          <w:bCs/>
        </w:rPr>
        <w:t>Z</w:t>
      </w:r>
      <w:r w:rsidR="00FB6DB0">
        <w:rPr>
          <w:b/>
          <w:bCs/>
        </w:rPr>
        <w:t xml:space="preserve">ealand </w:t>
      </w:r>
      <w:r w:rsidR="008641AD">
        <w:t xml:space="preserve">should do. </w:t>
      </w:r>
    </w:p>
    <w:p w14:paraId="60E8A03B" w14:textId="7D35202A" w:rsidR="006922D7" w:rsidRDefault="006922D7" w:rsidP="006922D7">
      <w:pPr>
        <w:rPr>
          <w:rFonts w:eastAsia="Times New Roman"/>
          <w:shd w:val="clear" w:color="auto" w:fill="FFFFFF"/>
          <w:lang w:eastAsia="en-GB"/>
        </w:rPr>
      </w:pPr>
    </w:p>
    <w:p w14:paraId="6CD01847" w14:textId="6E4900F7" w:rsidR="00FB6DB0" w:rsidRDefault="00FB6DB0" w:rsidP="006922D7">
      <w:pPr>
        <w:rPr>
          <w:rFonts w:eastAsia="Times New Roman"/>
          <w:b/>
          <w:shd w:val="clear" w:color="auto" w:fill="FFFFFF"/>
          <w:lang w:eastAsia="en-GB"/>
        </w:rPr>
      </w:pPr>
    </w:p>
    <w:p w14:paraId="5320D4DF" w14:textId="22CD25FC" w:rsidR="00E0794F" w:rsidRDefault="00E0794F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5110BDB" w14:textId="326D0D45" w:rsidR="00E0794F" w:rsidRDefault="00E0794F" w:rsidP="00FB6DB0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37106470" wp14:editId="1CF3F86F">
                <wp:simplePos x="0" y="0"/>
                <wp:positionH relativeFrom="margin">
                  <wp:align>right</wp:align>
                </wp:positionH>
                <wp:positionV relativeFrom="paragraph">
                  <wp:posOffset>-61728</wp:posOffset>
                </wp:positionV>
                <wp:extent cx="3599815" cy="4795283"/>
                <wp:effectExtent l="0" t="0" r="635" b="5715"/>
                <wp:wrapNone/>
                <wp:docPr id="1132109854" name="Rectangle 11321098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7952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BA056" id="Rectangle 1132109854" o:spid="_x0000_s1026" alt="&quot;&quot;" style="position:absolute;margin-left:232.25pt;margin-top:-4.85pt;width:283.45pt;height:377.6pt;z-index:-25119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1088" behindDoc="0" locked="0" layoutInCell="1" allowOverlap="1" wp14:anchorId="1224E0D8" wp14:editId="6B6F3D68">
            <wp:simplePos x="0" y="0"/>
            <wp:positionH relativeFrom="margin">
              <wp:align>left</wp:align>
            </wp:positionH>
            <wp:positionV relativeFrom="paragraph">
              <wp:posOffset>15270</wp:posOffset>
            </wp:positionV>
            <wp:extent cx="1391478" cy="1036207"/>
            <wp:effectExtent l="0" t="0" r="0" b="0"/>
            <wp:wrapNone/>
            <wp:docPr id="218970594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35657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10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</w:t>
      </w:r>
      <w:r w:rsidRPr="00FB6DB0">
        <w:t xml:space="preserve">n </w:t>
      </w:r>
      <w:r>
        <w:t xml:space="preserve">Aotearoa </w:t>
      </w:r>
      <w:r w:rsidRPr="00FB6DB0">
        <w:t>New Zealand</w:t>
      </w:r>
      <w:r w:rsidRPr="00FB6DB0">
        <w:rPr>
          <w:b/>
          <w:bCs/>
        </w:rPr>
        <w:t xml:space="preserve"> </w:t>
      </w:r>
      <w:r w:rsidR="00095331" w:rsidRPr="00FB6DB0">
        <w:rPr>
          <w:b/>
          <w:bCs/>
        </w:rPr>
        <w:t>Hea</w:t>
      </w:r>
      <w:r w:rsidR="001227FA">
        <w:rPr>
          <w:b/>
          <w:bCs/>
        </w:rPr>
        <w:t>l</w:t>
      </w:r>
      <w:r w:rsidR="00095331" w:rsidRPr="00FB6DB0">
        <w:rPr>
          <w:b/>
          <w:bCs/>
        </w:rPr>
        <w:t>th New Zealand</w:t>
      </w:r>
      <w:r w:rsidR="00095331" w:rsidRPr="00FB6DB0">
        <w:t xml:space="preserve"> is </w:t>
      </w:r>
      <w:r>
        <w:t xml:space="preserve">a </w:t>
      </w:r>
      <w:r>
        <w:rPr>
          <w:b/>
          <w:bCs/>
        </w:rPr>
        <w:t xml:space="preserve">crown entity </w:t>
      </w:r>
      <w:r>
        <w:t>that:</w:t>
      </w:r>
    </w:p>
    <w:p w14:paraId="352D94DC" w14:textId="2694528F" w:rsidR="00E0794F" w:rsidRDefault="00E0794F" w:rsidP="00E0794F">
      <w:pPr>
        <w:pStyle w:val="Listtoplevel"/>
      </w:pPr>
      <w:r>
        <w:t>funds / gives money for:</w:t>
      </w:r>
    </w:p>
    <w:p w14:paraId="66E75376" w14:textId="0747FF22" w:rsidR="00E0794F" w:rsidRDefault="00BB52CE" w:rsidP="00E0794F">
      <w:pPr>
        <w:pStyle w:val="Listsecondlevel"/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3BF7FF3A" wp14:editId="37D9A6D9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286540" cy="1286540"/>
            <wp:effectExtent l="0" t="0" r="8890" b="0"/>
            <wp:wrapNone/>
            <wp:docPr id="28780851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0851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65" cy="12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94F">
        <w:t xml:space="preserve">mental health services </w:t>
      </w:r>
    </w:p>
    <w:p w14:paraId="0E88168B" w14:textId="34688BC7" w:rsidR="00E0794F" w:rsidRPr="00E0794F" w:rsidRDefault="00E0794F" w:rsidP="00E0794F">
      <w:pPr>
        <w:pStyle w:val="Listparagraph2"/>
        <w:rPr>
          <w:shd w:val="clear" w:color="auto" w:fill="auto"/>
          <w:lang w:eastAsia="en-US"/>
        </w:rPr>
      </w:pPr>
      <w:r w:rsidRPr="00E0794F">
        <w:rPr>
          <w:shd w:val="clear" w:color="auto" w:fill="auto"/>
          <w:lang w:eastAsia="en-US"/>
        </w:rPr>
        <w:t xml:space="preserve">addiction services </w:t>
      </w:r>
    </w:p>
    <w:p w14:paraId="2A100ABC" w14:textId="39C80753" w:rsidR="006922D7" w:rsidRDefault="00E174F7" w:rsidP="00E0794F">
      <w:pPr>
        <w:pStyle w:val="Listtoplevel"/>
      </w:pPr>
      <w:r>
        <w:drawing>
          <wp:anchor distT="0" distB="0" distL="114300" distR="114300" simplePos="0" relativeHeight="252169216" behindDoc="0" locked="0" layoutInCell="1" allowOverlap="1" wp14:anchorId="2028754F" wp14:editId="49CDD956">
            <wp:simplePos x="0" y="0"/>
            <wp:positionH relativeFrom="margin">
              <wp:align>left</wp:align>
            </wp:positionH>
            <wp:positionV relativeFrom="paragraph">
              <wp:posOffset>442367</wp:posOffset>
            </wp:positionV>
            <wp:extent cx="1297173" cy="1297173"/>
            <wp:effectExtent l="0" t="0" r="0" b="0"/>
            <wp:wrapNone/>
            <wp:docPr id="13805105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8084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3" cy="12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94F">
        <w:t>runs:</w:t>
      </w:r>
    </w:p>
    <w:p w14:paraId="404410FE" w14:textId="1DBEBF92" w:rsidR="00E0794F" w:rsidRDefault="00E0794F" w:rsidP="00E0794F">
      <w:pPr>
        <w:pStyle w:val="Listsecondlevel"/>
      </w:pPr>
      <w:r>
        <w:t xml:space="preserve">mental health services </w:t>
      </w:r>
    </w:p>
    <w:p w14:paraId="292D0C78" w14:textId="0A1CE7A5" w:rsidR="00E0794F" w:rsidRDefault="00E0794F" w:rsidP="007F0754">
      <w:pPr>
        <w:pStyle w:val="Listsecondlevel"/>
      </w:pPr>
      <w:r>
        <w:t>addiction services.</w:t>
      </w:r>
    </w:p>
    <w:p w14:paraId="530A1E3B" w14:textId="40817786" w:rsidR="00E0794F" w:rsidRDefault="00E0794F" w:rsidP="00DD3A5C">
      <w:pPr>
        <w:spacing w:line="336" w:lineRule="auto"/>
      </w:pPr>
    </w:p>
    <w:p w14:paraId="35F8F45E" w14:textId="41D3282C" w:rsidR="00E0794F" w:rsidRDefault="00313AB1" w:rsidP="00DD3A5C">
      <w:pPr>
        <w:spacing w:line="336" w:lineRule="auto"/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279EFDFF" wp14:editId="5A37290F">
            <wp:simplePos x="0" y="0"/>
            <wp:positionH relativeFrom="margin">
              <wp:align>left</wp:align>
            </wp:positionH>
            <wp:positionV relativeFrom="paragraph">
              <wp:posOffset>156476</wp:posOffset>
            </wp:positionV>
            <wp:extent cx="1343660" cy="1094740"/>
            <wp:effectExtent l="0" t="0" r="8890" b="0"/>
            <wp:wrapNone/>
            <wp:docPr id="41770746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0746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7C0" w:rsidRPr="00BD34B6"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052DCD69" wp14:editId="5D97FD9C">
                <wp:simplePos x="0" y="0"/>
                <wp:positionH relativeFrom="margin">
                  <wp:align>right</wp:align>
                </wp:positionH>
                <wp:positionV relativeFrom="paragraph">
                  <wp:posOffset>254561</wp:posOffset>
                </wp:positionV>
                <wp:extent cx="3599815" cy="754912"/>
                <wp:effectExtent l="0" t="0" r="635" b="7620"/>
                <wp:wrapNone/>
                <wp:docPr id="71502457" name="Rectangle 715024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5491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E4A32" id="Rectangle 71502457" o:spid="_x0000_s1026" alt="&quot;&quot;" style="position:absolute;margin-left:232.25pt;margin-top:20.05pt;width:283.45pt;height:59.45pt;z-index:-25116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79D0B17D" w14:textId="0B13C1A1" w:rsidR="00AD337B" w:rsidRDefault="0046493A" w:rsidP="00DD3A5C">
      <w:pPr>
        <w:spacing w:line="336" w:lineRule="auto"/>
      </w:pPr>
      <w:r>
        <w:rPr>
          <w:b/>
          <w:bCs/>
        </w:rPr>
        <w:t>A c</w:t>
      </w:r>
      <w:r w:rsidR="00E0794F">
        <w:rPr>
          <w:b/>
          <w:bCs/>
        </w:rPr>
        <w:t>rown entit</w:t>
      </w:r>
      <w:r>
        <w:rPr>
          <w:b/>
          <w:bCs/>
        </w:rPr>
        <w:t xml:space="preserve">y </w:t>
      </w:r>
      <w:r>
        <w:t>is a service run by a gov</w:t>
      </w:r>
      <w:r w:rsidR="00E0794F">
        <w:t>ernment organisation</w:t>
      </w:r>
      <w:r>
        <w:t>.</w:t>
      </w:r>
      <w:r w:rsidR="00E0794F">
        <w:t xml:space="preserve"> </w:t>
      </w:r>
    </w:p>
    <w:p w14:paraId="37E08EBC" w14:textId="0ACA5A7F" w:rsidR="00AD337B" w:rsidRDefault="00AD337B" w:rsidP="00DD3A5C">
      <w:pPr>
        <w:spacing w:line="336" w:lineRule="auto"/>
      </w:pPr>
    </w:p>
    <w:p w14:paraId="5B49F391" w14:textId="1B2B3069" w:rsidR="0046493A" w:rsidRDefault="00E65946" w:rsidP="00DD3A5C">
      <w:pPr>
        <w:spacing w:line="336" w:lineRule="auto"/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22031B0A" wp14:editId="4DF815A8">
            <wp:simplePos x="0" y="0"/>
            <wp:positionH relativeFrom="margin">
              <wp:posOffset>-5080</wp:posOffset>
            </wp:positionH>
            <wp:positionV relativeFrom="paragraph">
              <wp:posOffset>214399</wp:posOffset>
            </wp:positionV>
            <wp:extent cx="1179830" cy="1179830"/>
            <wp:effectExtent l="0" t="0" r="1270" b="0"/>
            <wp:wrapNone/>
            <wp:docPr id="1007103365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58027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01145" w14:textId="4DCBB6A8" w:rsidR="00AD337B" w:rsidRDefault="00AD337B" w:rsidP="00DD3A5C">
      <w:pPr>
        <w:spacing w:line="336" w:lineRule="auto"/>
      </w:pPr>
      <w:r>
        <w:t xml:space="preserve">More information about crown entities is available </w:t>
      </w:r>
      <w:r>
        <w:rPr>
          <w:b/>
          <w:bCs/>
        </w:rPr>
        <w:t xml:space="preserve">online </w:t>
      </w:r>
      <w:r>
        <w:t>here:</w:t>
      </w:r>
    </w:p>
    <w:p w14:paraId="59EBCCCB" w14:textId="77777777" w:rsidR="00AD337B" w:rsidRDefault="00AD337B" w:rsidP="00DD3A5C">
      <w:pPr>
        <w:spacing w:line="336" w:lineRule="auto"/>
      </w:pPr>
    </w:p>
    <w:p w14:paraId="28960AAD" w14:textId="01FC8247" w:rsidR="00E0794F" w:rsidRDefault="00E65946" w:rsidP="00DD3A5C">
      <w:pPr>
        <w:spacing w:line="336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163072" behindDoc="0" locked="0" layoutInCell="1" allowOverlap="1" wp14:anchorId="34915FA4" wp14:editId="1FD9F42C">
            <wp:simplePos x="0" y="0"/>
            <wp:positionH relativeFrom="margin">
              <wp:posOffset>157480</wp:posOffset>
            </wp:positionH>
            <wp:positionV relativeFrom="paragraph">
              <wp:posOffset>212494</wp:posOffset>
            </wp:positionV>
            <wp:extent cx="1022350" cy="1310640"/>
            <wp:effectExtent l="0" t="0" r="6350" b="3810"/>
            <wp:wrapNone/>
            <wp:docPr id="959245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65800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1" w:history="1">
        <w:r w:rsidR="00AD337B" w:rsidRPr="00AD337B">
          <w:rPr>
            <w:rStyle w:val="Hyperlink"/>
            <w:b/>
            <w:bCs/>
            <w:color w:val="000000" w:themeColor="text1"/>
            <w:u w:val="none"/>
          </w:rPr>
          <w:t>tinyurl.com/yvaa8e8x</w:t>
        </w:r>
      </w:hyperlink>
      <w:r w:rsidR="00AD337B" w:rsidRPr="00AD337B">
        <w:rPr>
          <w:b/>
          <w:bCs/>
        </w:rPr>
        <w:t xml:space="preserve"> </w:t>
      </w:r>
    </w:p>
    <w:p w14:paraId="2D1911DD" w14:textId="1CB25F3E" w:rsidR="0046493A" w:rsidRDefault="0046493A" w:rsidP="00DD3A5C">
      <w:pPr>
        <w:spacing w:line="336" w:lineRule="auto"/>
        <w:rPr>
          <w:b/>
          <w:bCs/>
        </w:rPr>
      </w:pPr>
    </w:p>
    <w:p w14:paraId="5F579781" w14:textId="77777777" w:rsidR="00832522" w:rsidRDefault="00832522" w:rsidP="00DD3A5C">
      <w:pPr>
        <w:spacing w:line="336" w:lineRule="auto"/>
        <w:rPr>
          <w:b/>
          <w:bCs/>
        </w:rPr>
      </w:pPr>
    </w:p>
    <w:p w14:paraId="067E4373" w14:textId="6A8980AE" w:rsidR="00E0794F" w:rsidRDefault="000B1E09" w:rsidP="00410E26">
      <w:pPr>
        <w:rPr>
          <w:rFonts w:eastAsia="Times New Roman"/>
          <w:shd w:val="clear" w:color="auto" w:fill="FFFFFF"/>
          <w:lang w:eastAsia="en-GB"/>
        </w:rPr>
      </w:pPr>
      <w:r>
        <w:t>T</w:t>
      </w:r>
      <w:r w:rsidR="0046493A">
        <w:t xml:space="preserve">his information is </w:t>
      </w:r>
      <w:r w:rsidR="0046493A">
        <w:rPr>
          <w:b/>
          <w:bCs/>
        </w:rPr>
        <w:t xml:space="preserve">not </w:t>
      </w:r>
      <w:r w:rsidR="0046493A">
        <w:t xml:space="preserve">in Easy Read. </w:t>
      </w:r>
      <w:r w:rsidR="00E0794F">
        <w:rPr>
          <w:rFonts w:eastAsia="Times New Roman"/>
          <w:shd w:val="clear" w:color="auto" w:fill="FFFFFF"/>
          <w:lang w:eastAsia="en-GB"/>
        </w:rPr>
        <w:br w:type="page"/>
      </w:r>
    </w:p>
    <w:p w14:paraId="5E7E34C1" w14:textId="2D9349AD" w:rsidR="00CB0224" w:rsidRDefault="000F0D9C" w:rsidP="00CB0224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75D63052" wp14:editId="21560A67">
            <wp:simplePos x="0" y="0"/>
            <wp:positionH relativeFrom="margin">
              <wp:align>left</wp:align>
            </wp:positionH>
            <wp:positionV relativeFrom="paragraph">
              <wp:posOffset>532765</wp:posOffset>
            </wp:positionV>
            <wp:extent cx="1082040" cy="1502047"/>
            <wp:effectExtent l="0" t="0" r="3810" b="3175"/>
            <wp:wrapNone/>
            <wp:docPr id="84175073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5073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5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224">
        <w:rPr>
          <w:rFonts w:eastAsia="Times New Roman"/>
          <w:shd w:val="clear" w:color="auto" w:fill="FFFFFF"/>
          <w:lang w:eastAsia="en-GB"/>
        </w:rPr>
        <w:t>The monitoring report includes</w:t>
      </w:r>
      <w:r w:rsidR="006922D7">
        <w:rPr>
          <w:rFonts w:eastAsia="Times New Roman"/>
          <w:shd w:val="clear" w:color="auto" w:fill="FFFFFF"/>
          <w:lang w:eastAsia="en-GB"/>
        </w:rPr>
        <w:t xml:space="preserve"> information about</w:t>
      </w:r>
      <w:r w:rsidR="00CB0224">
        <w:rPr>
          <w:rFonts w:eastAsia="Times New Roman"/>
          <w:shd w:val="clear" w:color="auto" w:fill="FFFFFF"/>
          <w:lang w:eastAsia="en-GB"/>
        </w:rPr>
        <w:t>:</w:t>
      </w:r>
    </w:p>
    <w:p w14:paraId="43C24C1A" w14:textId="35780422" w:rsidR="006922D7" w:rsidRDefault="006922D7" w:rsidP="006922D7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how crisis responses work in Aotearoa New Zealand </w:t>
      </w:r>
    </w:p>
    <w:p w14:paraId="41E428EA" w14:textId="277908E4" w:rsidR="006922D7" w:rsidRDefault="006760A2" w:rsidP="006922D7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924480" behindDoc="0" locked="0" layoutInCell="1" allowOverlap="1" wp14:anchorId="1A415F83" wp14:editId="7CD9E0B0">
            <wp:simplePos x="0" y="0"/>
            <wp:positionH relativeFrom="margin">
              <wp:align>left</wp:align>
            </wp:positionH>
            <wp:positionV relativeFrom="paragraph">
              <wp:posOffset>668655</wp:posOffset>
            </wp:positionV>
            <wp:extent cx="1332000" cy="1085170"/>
            <wp:effectExtent l="0" t="0" r="1905" b="1270"/>
            <wp:wrapNone/>
            <wp:docPr id="174585882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5882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0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2D7">
        <w:rPr>
          <w:shd w:val="clear" w:color="auto" w:fill="FFFFFF"/>
          <w:lang w:eastAsia="en-GB"/>
        </w:rPr>
        <w:t xml:space="preserve">the </w:t>
      </w:r>
      <w:r w:rsidR="001227FA">
        <w:rPr>
          <w:shd w:val="clear" w:color="auto" w:fill="FFFFFF"/>
          <w:lang w:eastAsia="en-GB"/>
        </w:rPr>
        <w:t xml:space="preserve">kinds </w:t>
      </w:r>
      <w:r w:rsidR="00A341A8">
        <w:rPr>
          <w:shd w:val="clear" w:color="auto" w:fill="FFFFFF"/>
          <w:lang w:eastAsia="en-GB"/>
        </w:rPr>
        <w:t>o</w:t>
      </w:r>
      <w:r w:rsidR="006922D7">
        <w:rPr>
          <w:shd w:val="clear" w:color="auto" w:fill="FFFFFF"/>
          <w:lang w:eastAsia="en-GB"/>
        </w:rPr>
        <w:t xml:space="preserve">f </w:t>
      </w:r>
      <w:r w:rsidR="001227FA">
        <w:rPr>
          <w:shd w:val="clear" w:color="auto" w:fill="FFFFFF"/>
          <w:lang w:eastAsia="en-GB"/>
        </w:rPr>
        <w:t xml:space="preserve">crisis </w:t>
      </w:r>
      <w:r w:rsidR="006922D7">
        <w:rPr>
          <w:shd w:val="clear" w:color="auto" w:fill="FFFFFF"/>
          <w:lang w:eastAsia="en-GB"/>
        </w:rPr>
        <w:t xml:space="preserve">responses people can get </w:t>
      </w:r>
    </w:p>
    <w:p w14:paraId="37544B05" w14:textId="7416B353" w:rsidR="006922D7" w:rsidRPr="00F14AFF" w:rsidRDefault="006922D7" w:rsidP="006922D7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F14AFF">
        <w:rPr>
          <w:rFonts w:eastAsiaTheme="minorEastAsia"/>
          <w:noProof w:val="0"/>
          <w:szCs w:val="24"/>
          <w:lang w:val="en-AU"/>
        </w:rPr>
        <w:t xml:space="preserve">the </w:t>
      </w:r>
      <w:r w:rsidR="001227FA">
        <w:rPr>
          <w:rFonts w:eastAsiaTheme="minorEastAsia"/>
          <w:noProof w:val="0"/>
          <w:szCs w:val="24"/>
          <w:lang w:val="en-AU"/>
        </w:rPr>
        <w:t xml:space="preserve">kinds </w:t>
      </w:r>
      <w:r w:rsidRPr="00F14AFF">
        <w:rPr>
          <w:rFonts w:eastAsiaTheme="minorEastAsia"/>
          <w:noProof w:val="0"/>
          <w:szCs w:val="24"/>
          <w:lang w:val="en-AU"/>
        </w:rPr>
        <w:t>of support peop</w:t>
      </w:r>
      <w:r w:rsidR="00A341A8">
        <w:rPr>
          <w:rFonts w:eastAsiaTheme="minorEastAsia"/>
          <w:noProof w:val="0"/>
          <w:szCs w:val="24"/>
          <w:lang w:val="en-AU"/>
        </w:rPr>
        <w:t>l</w:t>
      </w:r>
      <w:r w:rsidRPr="00F14AFF">
        <w:rPr>
          <w:rFonts w:eastAsiaTheme="minorEastAsia"/>
          <w:noProof w:val="0"/>
          <w:szCs w:val="24"/>
          <w:lang w:val="en-AU"/>
        </w:rPr>
        <w:t xml:space="preserve">e can get </w:t>
      </w:r>
    </w:p>
    <w:p w14:paraId="78ED9826" w14:textId="11E38DB3" w:rsidR="00342123" w:rsidRDefault="003261AF" w:rsidP="00342123">
      <w:pPr>
        <w:pStyle w:val="Listtoplevel"/>
        <w:rPr>
          <w:rFonts w:eastAsiaTheme="minorEastAsia"/>
          <w:noProof w:val="0"/>
          <w:szCs w:val="24"/>
          <w:lang w:val="en-AU"/>
        </w:rPr>
      </w:pPr>
      <w:r>
        <w:rPr>
          <w:lang w:eastAsia="en-GB"/>
        </w:rPr>
        <w:drawing>
          <wp:anchor distT="0" distB="0" distL="114300" distR="114300" simplePos="0" relativeHeight="251925504" behindDoc="0" locked="0" layoutInCell="1" allowOverlap="1" wp14:anchorId="60DE7FBF" wp14:editId="4D8DC6E2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1332000" cy="1332000"/>
            <wp:effectExtent l="0" t="0" r="1905" b="1905"/>
            <wp:wrapNone/>
            <wp:docPr id="171389542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95421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2D7" w:rsidRPr="00F14AFF">
        <w:rPr>
          <w:rFonts w:eastAsiaTheme="minorEastAsia"/>
          <w:noProof w:val="0"/>
          <w:szCs w:val="24"/>
          <w:lang w:val="en-AU"/>
        </w:rPr>
        <w:t xml:space="preserve">what a good crisis response could look like in </w:t>
      </w:r>
      <w:r w:rsidR="00857190" w:rsidRPr="00F14AFF">
        <w:rPr>
          <w:rFonts w:eastAsiaTheme="minorEastAsia"/>
          <w:noProof w:val="0"/>
          <w:szCs w:val="24"/>
          <w:lang w:val="en-AU"/>
        </w:rPr>
        <w:t>Aotea</w:t>
      </w:r>
      <w:r w:rsidR="00857190">
        <w:rPr>
          <w:rFonts w:eastAsiaTheme="minorEastAsia"/>
          <w:noProof w:val="0"/>
          <w:szCs w:val="24"/>
          <w:lang w:val="en-AU"/>
        </w:rPr>
        <w:t>r</w:t>
      </w:r>
      <w:r w:rsidR="00857190" w:rsidRPr="00F14AFF">
        <w:rPr>
          <w:rFonts w:eastAsiaTheme="minorEastAsia"/>
          <w:noProof w:val="0"/>
          <w:szCs w:val="24"/>
          <w:lang w:val="en-AU"/>
        </w:rPr>
        <w:t xml:space="preserve">oa </w:t>
      </w:r>
      <w:r w:rsidR="006922D7" w:rsidRPr="00F14AFF">
        <w:rPr>
          <w:rFonts w:eastAsiaTheme="minorEastAsia"/>
          <w:noProof w:val="0"/>
          <w:szCs w:val="24"/>
          <w:lang w:val="en-AU"/>
        </w:rPr>
        <w:br/>
        <w:t xml:space="preserve">New Zealand. </w:t>
      </w:r>
    </w:p>
    <w:p w14:paraId="41FAE910" w14:textId="77777777" w:rsidR="00342123" w:rsidRDefault="00342123" w:rsidP="00342123"/>
    <w:p w14:paraId="183A7362" w14:textId="6FA6646A" w:rsidR="00342123" w:rsidRDefault="002C71CA" w:rsidP="00342123">
      <w:r>
        <w:rPr>
          <w:rFonts w:eastAsia="Arial Unicode MS"/>
          <w:b/>
          <w:noProof/>
          <w:kern w:val="28"/>
          <w:sz w:val="44"/>
          <w:lang w:eastAsia="en-GB"/>
        </w:rPr>
        <w:drawing>
          <wp:anchor distT="0" distB="0" distL="114300" distR="114300" simplePos="0" relativeHeight="251926528" behindDoc="0" locked="0" layoutInCell="1" allowOverlap="1" wp14:anchorId="29708996" wp14:editId="5313AB2F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1402080" cy="749300"/>
            <wp:effectExtent l="0" t="0" r="7620" b="0"/>
            <wp:wrapNone/>
            <wp:docPr id="74170461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0461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EC2EF" w14:textId="7CC9B52B" w:rsidR="00D76570" w:rsidRPr="00342123" w:rsidRDefault="00342123" w:rsidP="00342123">
      <w:r>
        <w:t>P</w:t>
      </w:r>
      <w:r w:rsidR="00D76570" w:rsidRPr="00F14AFF">
        <w:t xml:space="preserve">ages </w:t>
      </w:r>
      <w:r w:rsidR="005512D1" w:rsidRPr="00342123">
        <w:rPr>
          <w:b/>
          <w:bCs/>
        </w:rPr>
        <w:t>1</w:t>
      </w:r>
      <w:r w:rsidR="00653826">
        <w:rPr>
          <w:b/>
          <w:bCs/>
        </w:rPr>
        <w:t>6</w:t>
      </w:r>
      <w:r w:rsidR="00D76570" w:rsidRPr="00F14AFF">
        <w:t xml:space="preserve"> to </w:t>
      </w:r>
      <w:r w:rsidR="00857190">
        <w:rPr>
          <w:b/>
          <w:bCs/>
        </w:rPr>
        <w:t>2</w:t>
      </w:r>
      <w:r w:rsidR="00653826">
        <w:rPr>
          <w:b/>
          <w:bCs/>
        </w:rPr>
        <w:t>4</w:t>
      </w:r>
      <w:r w:rsidR="00857190">
        <w:rPr>
          <w:b/>
          <w:bCs/>
        </w:rPr>
        <w:t xml:space="preserve"> </w:t>
      </w:r>
      <w:r w:rsidR="00D76570" w:rsidRPr="00F14AFF">
        <w:t xml:space="preserve">will go through the </w:t>
      </w:r>
      <w:r w:rsidR="00D76570" w:rsidRPr="001227FA">
        <w:rPr>
          <w:b/>
          <w:bCs/>
        </w:rPr>
        <w:t>key findings</w:t>
      </w:r>
      <w:r w:rsidR="00D76570" w:rsidRPr="00F14AFF">
        <w:t xml:space="preserve"> of our report. </w:t>
      </w:r>
    </w:p>
    <w:p w14:paraId="07559B6F" w14:textId="0C6090F9" w:rsidR="00D76570" w:rsidRPr="00F14AFF" w:rsidRDefault="00D76570" w:rsidP="008046B5"/>
    <w:p w14:paraId="6AEBD492" w14:textId="0CAF286E" w:rsidR="00D76570" w:rsidRPr="00F14AFF" w:rsidRDefault="003C771D" w:rsidP="008046B5">
      <w:r>
        <w:rPr>
          <w:noProof/>
        </w:rPr>
        <w:drawing>
          <wp:anchor distT="0" distB="0" distL="114300" distR="114300" simplePos="0" relativeHeight="251927552" behindDoc="0" locked="0" layoutInCell="1" allowOverlap="1" wp14:anchorId="408996CF" wp14:editId="349B172C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1371600" cy="1371600"/>
            <wp:effectExtent l="0" t="0" r="0" b="0"/>
            <wp:wrapNone/>
            <wp:docPr id="85612091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2091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AFF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E66B185" wp14:editId="1E12DA90">
                <wp:simplePos x="0" y="0"/>
                <wp:positionH relativeFrom="margin">
                  <wp:posOffset>2131060</wp:posOffset>
                </wp:positionH>
                <wp:positionV relativeFrom="paragraph">
                  <wp:posOffset>295910</wp:posOffset>
                </wp:positionV>
                <wp:extent cx="3600000" cy="746125"/>
                <wp:effectExtent l="0" t="0" r="635" b="0"/>
                <wp:wrapNone/>
                <wp:docPr id="1898438576" name="Rectangle 1898438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46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B74F7" id="Rectangle 1898438576" o:spid="_x0000_s1026" alt="&quot;&quot;" style="position:absolute;margin-left:167.8pt;margin-top:23.3pt;width:283.45pt;height:58.75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08A72501" w14:textId="7CF2E103" w:rsidR="00CB0224" w:rsidRPr="00342123" w:rsidRDefault="00D76570" w:rsidP="00342123">
      <w:r w:rsidRPr="00F14AFF">
        <w:rPr>
          <w:b/>
          <w:bCs/>
        </w:rPr>
        <w:t>Key finding</w:t>
      </w:r>
      <w:r w:rsidR="00B75ED8">
        <w:rPr>
          <w:b/>
          <w:bCs/>
        </w:rPr>
        <w:t>s</w:t>
      </w:r>
      <w:r w:rsidRPr="00F14AFF">
        <w:t xml:space="preserve"> are the main things </w:t>
      </w:r>
      <w:r w:rsidR="00F14AFF">
        <w:br/>
      </w:r>
      <w:r w:rsidRPr="00F14AFF">
        <w:t>we found when making this report</w:t>
      </w:r>
      <w:r w:rsidR="00B75ED8">
        <w:t>.</w:t>
      </w:r>
    </w:p>
    <w:p w14:paraId="6FD83AEE" w14:textId="281744AC" w:rsidR="00705671" w:rsidRDefault="00705671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4BA93D2B" w14:textId="7406ECC6" w:rsidR="00124EA8" w:rsidRDefault="008D49D2" w:rsidP="00124EA8">
      <w:pPr>
        <w:pStyle w:val="Heading1"/>
        <w:rPr>
          <w:shd w:val="clear" w:color="auto" w:fill="FFFFFF"/>
          <w:lang w:eastAsia="en-GB"/>
        </w:rPr>
      </w:pPr>
      <w:bookmarkStart w:id="6" w:name="_Key_finding_1"/>
      <w:bookmarkEnd w:id="6"/>
      <w:r>
        <w:rPr>
          <w:shd w:val="clear" w:color="auto" w:fill="FFFFFF"/>
          <w:lang w:eastAsia="en-GB"/>
        </w:rPr>
        <w:lastRenderedPageBreak/>
        <w:t>K</w:t>
      </w:r>
      <w:r w:rsidR="00B75ED8">
        <w:rPr>
          <w:shd w:val="clear" w:color="auto" w:fill="FFFFFF"/>
          <w:lang w:eastAsia="en-GB"/>
        </w:rPr>
        <w:t xml:space="preserve">ey </w:t>
      </w:r>
      <w:r w:rsidR="00696F39">
        <w:rPr>
          <w:shd w:val="clear" w:color="auto" w:fill="FFFFFF"/>
          <w:lang w:eastAsia="en-GB"/>
        </w:rPr>
        <w:t>f</w:t>
      </w:r>
      <w:r w:rsidR="00B75ED8">
        <w:rPr>
          <w:shd w:val="clear" w:color="auto" w:fill="FFFFFF"/>
          <w:lang w:eastAsia="en-GB"/>
        </w:rPr>
        <w:t>inding</w:t>
      </w:r>
      <w:r>
        <w:rPr>
          <w:shd w:val="clear" w:color="auto" w:fill="FFFFFF"/>
          <w:lang w:eastAsia="en-GB"/>
        </w:rPr>
        <w:t xml:space="preserve"> 1 </w:t>
      </w:r>
      <w:r w:rsidR="004E209A">
        <w:rPr>
          <w:shd w:val="clear" w:color="auto" w:fill="FFFFFF"/>
          <w:lang w:eastAsia="en-GB"/>
        </w:rPr>
        <w:t xml:space="preserve">– </w:t>
      </w:r>
      <w:r w:rsidR="00414158">
        <w:rPr>
          <w:shd w:val="clear" w:color="auto" w:fill="FFFFFF"/>
          <w:lang w:eastAsia="en-GB"/>
        </w:rPr>
        <w:t xml:space="preserve">fewer </w:t>
      </w:r>
      <w:r w:rsidR="004E209A">
        <w:rPr>
          <w:shd w:val="clear" w:color="auto" w:fill="FFFFFF"/>
          <w:lang w:eastAsia="en-GB"/>
        </w:rPr>
        <w:t xml:space="preserve">people are getting </w:t>
      </w:r>
      <w:r w:rsidR="004E209A">
        <w:rPr>
          <w:shd w:val="clear" w:color="auto" w:fill="FFFFFF"/>
          <w:lang w:eastAsia="en-GB"/>
        </w:rPr>
        <w:br/>
        <w:t xml:space="preserve">support for crises </w:t>
      </w:r>
      <w:r w:rsidR="00124EA8">
        <w:rPr>
          <w:shd w:val="clear" w:color="auto" w:fill="FFFFFF"/>
          <w:lang w:eastAsia="en-GB"/>
        </w:rPr>
        <w:t xml:space="preserve"> </w:t>
      </w:r>
    </w:p>
    <w:p w14:paraId="369C69E5" w14:textId="073AA8A6" w:rsidR="00124EA8" w:rsidRPr="00124EA8" w:rsidRDefault="00124EA8" w:rsidP="00124EA8">
      <w:pPr>
        <w:rPr>
          <w:lang w:eastAsia="en-GB"/>
        </w:rPr>
      </w:pPr>
    </w:p>
    <w:p w14:paraId="299756C7" w14:textId="443D7704" w:rsidR="00124EA8" w:rsidRDefault="00D03C17" w:rsidP="00124EA8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677DEE94" wp14:editId="30A3FD41">
                <wp:simplePos x="0" y="0"/>
                <wp:positionH relativeFrom="margin">
                  <wp:posOffset>0</wp:posOffset>
                </wp:positionH>
                <wp:positionV relativeFrom="paragraph">
                  <wp:posOffset>179705</wp:posOffset>
                </wp:positionV>
                <wp:extent cx="1859280" cy="1249680"/>
                <wp:effectExtent l="0" t="0" r="20320" b="0"/>
                <wp:wrapNone/>
                <wp:docPr id="1418813182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280" cy="1249680"/>
                          <a:chOff x="0" y="0"/>
                          <a:chExt cx="1859280" cy="1249680"/>
                        </a:xfrm>
                      </wpg:grpSpPr>
                      <pic:pic xmlns:pic="http://schemas.openxmlformats.org/drawingml/2006/picture">
                        <pic:nvPicPr>
                          <pic:cNvPr id="1176536525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7026113" name="Arrow: Down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360170" y="289560"/>
                            <a:ext cx="499110" cy="807720"/>
                          </a:xfrm>
                          <a:prstGeom prst="down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D5497" id="Group 49" o:spid="_x0000_s1026" alt="&quot;&quot;" style="position:absolute;margin-left:0;margin-top:14.15pt;width:146.4pt;height:98.4pt;z-index:251930624;mso-position-horizontal-relative:margin" coordsize="18592,12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">
                <v:shape id="Picture 47" o:spid="_x0000_s1027" type="#_x0000_t75" alt="&quot;&quot;" style="position:absolute;width:12496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">
                  <v:imagedata r:id="rId67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48" o:spid="_x0000_s1028" type="#_x0000_t67" alt="&quot;&quot;" style="position:absolute;left:13601;top:2895;width:4991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" adj="14926" fillcolor="#e00" strokecolor="#e00" strokeweight="1pt"/>
                <w10:wrap anchorx="margin"/>
              </v:group>
            </w:pict>
          </mc:Fallback>
        </mc:AlternateContent>
      </w:r>
    </w:p>
    <w:p w14:paraId="49945E29" w14:textId="1482B72E" w:rsidR="005F7E3B" w:rsidRDefault="00A341A8" w:rsidP="00D71142">
      <w:r>
        <w:t>I</w:t>
      </w:r>
      <w:r w:rsidR="00F5528B">
        <w:t>n the last 5 years</w:t>
      </w:r>
      <w:r w:rsidR="00AF5EE5">
        <w:t xml:space="preserve"> </w:t>
      </w:r>
      <w:r w:rsidR="00921D1E">
        <w:t xml:space="preserve">fewer </w:t>
      </w:r>
      <w:r w:rsidR="00AF5EE5">
        <w:t>people</w:t>
      </w:r>
      <w:r w:rsidR="00D03C17">
        <w:t xml:space="preserve"> have</w:t>
      </w:r>
      <w:r w:rsidR="00F5528B">
        <w:t>:</w:t>
      </w:r>
    </w:p>
    <w:p w14:paraId="1D2BA343" w14:textId="2CC64EF1" w:rsidR="0098180B" w:rsidRDefault="00AF5EE5" w:rsidP="005F7E3B">
      <w:pPr>
        <w:pStyle w:val="Listtoplevel"/>
      </w:pPr>
      <w:r>
        <w:t>used</w:t>
      </w:r>
      <w:r w:rsidR="00F5528B">
        <w:t>:</w:t>
      </w:r>
    </w:p>
    <w:p w14:paraId="06F430E8" w14:textId="2EA7B4A9" w:rsidR="00D71142" w:rsidRDefault="00D03C17" w:rsidP="005F7E3B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1932672" behindDoc="0" locked="0" layoutInCell="1" allowOverlap="1" wp14:anchorId="4B1CFE39" wp14:editId="019052A7">
            <wp:simplePos x="0" y="0"/>
            <wp:positionH relativeFrom="margin">
              <wp:posOffset>0</wp:posOffset>
            </wp:positionH>
            <wp:positionV relativeFrom="paragraph">
              <wp:posOffset>494030</wp:posOffset>
            </wp:positionV>
            <wp:extent cx="1234440" cy="1234440"/>
            <wp:effectExtent l="0" t="0" r="0" b="0"/>
            <wp:wrapNone/>
            <wp:docPr id="200204908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908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8B" w:rsidRPr="009D1CB7">
        <w:t>crisis</w:t>
      </w:r>
      <w:r w:rsidR="00F5528B">
        <w:t xml:space="preserve"> responses </w:t>
      </w:r>
    </w:p>
    <w:p w14:paraId="3758300A" w14:textId="4145D275" w:rsidR="005F7E3B" w:rsidRDefault="00F5528B" w:rsidP="00E02997">
      <w:pPr>
        <w:pStyle w:val="Listsecondlevel"/>
      </w:pPr>
      <w:r>
        <w:t>services</w:t>
      </w:r>
    </w:p>
    <w:p w14:paraId="2C46AF98" w14:textId="5B0B7004" w:rsidR="005F7E3B" w:rsidRDefault="00F5528B" w:rsidP="00E02997">
      <w:pPr>
        <w:pStyle w:val="Listtoplevel"/>
      </w:pPr>
      <w:r>
        <w:t>call</w:t>
      </w:r>
      <w:r w:rsidR="00D03C17">
        <w:t>ed</w:t>
      </w:r>
      <w:r>
        <w:t xml:space="preserve"> </w:t>
      </w:r>
      <w:r w:rsidRPr="00AF5EE5">
        <w:rPr>
          <w:b/>
          <w:bCs/>
        </w:rPr>
        <w:t>crisis</w:t>
      </w:r>
      <w:r w:rsidR="00AF5EE5" w:rsidRPr="00AF5EE5">
        <w:rPr>
          <w:b/>
          <w:bCs/>
        </w:rPr>
        <w:t xml:space="preserve"> phone</w:t>
      </w:r>
      <w:r w:rsidRPr="00AF5EE5">
        <w:rPr>
          <w:b/>
          <w:bCs/>
        </w:rPr>
        <w:t xml:space="preserve"> lines</w:t>
      </w:r>
      <w:r w:rsidR="00AF5EE5">
        <w:t>.</w:t>
      </w:r>
    </w:p>
    <w:p w14:paraId="238E7401" w14:textId="77777777" w:rsidR="00AF5EE5" w:rsidRDefault="00AF5EE5" w:rsidP="00AF5EE5"/>
    <w:p w14:paraId="43A3C513" w14:textId="530BA019" w:rsidR="00AF5EE5" w:rsidRDefault="003F23CE" w:rsidP="00AF5EE5">
      <w:r>
        <w:rPr>
          <w:b/>
          <w:bCs/>
          <w:noProof/>
        </w:rPr>
        <w:drawing>
          <wp:anchor distT="0" distB="0" distL="114300" distR="114300" simplePos="0" relativeHeight="252094464" behindDoc="0" locked="0" layoutInCell="1" allowOverlap="1" wp14:anchorId="2B1E2B02" wp14:editId="202E089E">
            <wp:simplePos x="0" y="0"/>
            <wp:positionH relativeFrom="margin">
              <wp:posOffset>0</wp:posOffset>
            </wp:positionH>
            <wp:positionV relativeFrom="paragraph">
              <wp:posOffset>338455</wp:posOffset>
            </wp:positionV>
            <wp:extent cx="1028700" cy="1028700"/>
            <wp:effectExtent l="0" t="0" r="0" b="0"/>
            <wp:wrapNone/>
            <wp:docPr id="93561359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13597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366" w:rsidRPr="00BD34B6"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3ADCA0F1" wp14:editId="012D41CF">
                <wp:simplePos x="0" y="0"/>
                <wp:positionH relativeFrom="margin">
                  <wp:align>right</wp:align>
                </wp:positionH>
                <wp:positionV relativeFrom="paragraph">
                  <wp:posOffset>279050</wp:posOffset>
                </wp:positionV>
                <wp:extent cx="3600000" cy="2522483"/>
                <wp:effectExtent l="0" t="0" r="635" b="0"/>
                <wp:wrapNone/>
                <wp:docPr id="235978719" name="Rectangle 2359787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5224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3E16F" id="Rectangle 235978719" o:spid="_x0000_s1026" alt="&quot;&quot;" style="position:absolute;margin-left:232.25pt;margin-top:21.95pt;width:283.45pt;height:198.6pt;z-index:-251242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2665F3C8" w14:textId="3F40E58E" w:rsidR="009D1CB7" w:rsidRDefault="009D1CB7" w:rsidP="00AF5EE5">
      <w:r>
        <w:rPr>
          <w:b/>
          <w:bCs/>
        </w:rPr>
        <w:t xml:space="preserve">Crisis phone lines </w:t>
      </w:r>
      <w:r>
        <w:t>are phone numbers you can ring if</w:t>
      </w:r>
      <w:r w:rsidR="007E0366">
        <w:t xml:space="preserve"> you</w:t>
      </w:r>
      <w:r>
        <w:t>:</w:t>
      </w:r>
    </w:p>
    <w:p w14:paraId="7A17BDF2" w14:textId="56B4C055" w:rsidR="009D1CB7" w:rsidRDefault="006520F7" w:rsidP="009D1CB7">
      <w:pPr>
        <w:pStyle w:val="Listtoplevel"/>
      </w:pPr>
      <w:r>
        <w:drawing>
          <wp:anchor distT="0" distB="0" distL="114300" distR="114300" simplePos="0" relativeHeight="252093440" behindDoc="0" locked="0" layoutInCell="1" allowOverlap="1" wp14:anchorId="64B78C1F" wp14:editId="1FF19CD8">
            <wp:simplePos x="0" y="0"/>
            <wp:positionH relativeFrom="margin">
              <wp:align>left</wp:align>
            </wp:positionH>
            <wp:positionV relativeFrom="paragraph">
              <wp:posOffset>558165</wp:posOffset>
            </wp:positionV>
            <wp:extent cx="1282700" cy="1282700"/>
            <wp:effectExtent l="0" t="0" r="0" b="0"/>
            <wp:wrapNone/>
            <wp:docPr id="169068491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8491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CB7">
        <w:t xml:space="preserve">are going through a crisis </w:t>
      </w:r>
    </w:p>
    <w:p w14:paraId="6DE6BA64" w14:textId="1A963B84" w:rsidR="009D1CB7" w:rsidRPr="009D1CB7" w:rsidRDefault="009D1CB7" w:rsidP="009D1CB7">
      <w:pPr>
        <w:pStyle w:val="Listtoplevel"/>
      </w:pPr>
      <w:r>
        <w:t xml:space="preserve">know someone who is going through a </w:t>
      </w:r>
      <w:r w:rsidR="00921D1E">
        <w:t>crisis</w:t>
      </w:r>
      <w:r>
        <w:t xml:space="preserve">. </w:t>
      </w:r>
    </w:p>
    <w:p w14:paraId="421C0F89" w14:textId="498CC0D4" w:rsidR="00AF5EE5" w:rsidRDefault="00AF5EE5">
      <w:pPr>
        <w:spacing w:line="240" w:lineRule="auto"/>
        <w:ind w:left="0"/>
      </w:pPr>
      <w:r>
        <w:br w:type="page"/>
      </w:r>
    </w:p>
    <w:p w14:paraId="37CE587D" w14:textId="7E57812E" w:rsidR="00AF5EE5" w:rsidRDefault="003F23CE" w:rsidP="00AF5EE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3A7654E" wp14:editId="4078F5A7">
                <wp:simplePos x="0" y="0"/>
                <wp:positionH relativeFrom="margin">
                  <wp:posOffset>0</wp:posOffset>
                </wp:positionH>
                <wp:positionV relativeFrom="paragraph">
                  <wp:posOffset>142240</wp:posOffset>
                </wp:positionV>
                <wp:extent cx="1620000" cy="1198800"/>
                <wp:effectExtent l="0" t="0" r="31115" b="0"/>
                <wp:wrapNone/>
                <wp:docPr id="1395035198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20000" cy="1198800"/>
                          <a:chOff x="0" y="0"/>
                          <a:chExt cx="1859280" cy="1249680"/>
                        </a:xfrm>
                      </wpg:grpSpPr>
                      <pic:pic xmlns:pic="http://schemas.openxmlformats.org/drawingml/2006/picture">
                        <pic:nvPicPr>
                          <pic:cNvPr id="1149895829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5189238" name="Arrow: Down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>
                            <a:off x="1360170" y="289560"/>
                            <a:ext cx="499110" cy="807720"/>
                          </a:xfrm>
                          <a:prstGeom prst="down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B8B21" id="Group 49" o:spid="_x0000_s1026" alt="&quot;&quot;" style="position:absolute;margin-left:0;margin-top:11.2pt;width:127.55pt;height:94.4pt;z-index:252096512;mso-position-horizontal-relative:margin;mso-width-relative:margin;mso-height-relative:margin" coordsize="18592,12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">
                <o:lock v:ext="edit" aspectratio="t"/>
                <v:shape id="Picture 47" o:spid="_x0000_s1027" type="#_x0000_t75" alt="&quot;&quot;" style="position:absolute;width:12496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">
                  <v:imagedata r:id="rId72" o:title=""/>
                </v:shape>
                <v:shape id="Arrow: Down 48" o:spid="_x0000_s1028" type="#_x0000_t67" alt="&quot;&quot;" style="position:absolute;left:13601;top:2895;width:4991;height:807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" adj="14926" fillcolor="#e00" strokecolor="#e00" strokeweight="1pt"/>
                <w10:wrap anchorx="margin"/>
              </v:group>
            </w:pict>
          </mc:Fallback>
        </mc:AlternateContent>
      </w:r>
      <w:r w:rsidR="00AF5EE5">
        <w:t xml:space="preserve">In the last 5 years: </w:t>
      </w:r>
    </w:p>
    <w:p w14:paraId="2CD52A13" w14:textId="7E3EEF6B" w:rsidR="005F7E3B" w:rsidRDefault="00F5528B" w:rsidP="00E02997">
      <w:pPr>
        <w:pStyle w:val="Listtoplevel"/>
      </w:pPr>
      <w:r>
        <w:t xml:space="preserve">more </w:t>
      </w:r>
      <w:r w:rsidR="00D03C17">
        <w:t>calls to crisis phone lines have been from people needing urgent support</w:t>
      </w:r>
      <w:r>
        <w:t xml:space="preserve"> </w:t>
      </w:r>
    </w:p>
    <w:p w14:paraId="2DA25A7A" w14:textId="3D98B536" w:rsidR="008F3B4C" w:rsidRDefault="003F23CE" w:rsidP="00E02997">
      <w:pPr>
        <w:pStyle w:val="Listtoplevel"/>
      </w:pPr>
      <w:r>
        <w:drawing>
          <wp:anchor distT="0" distB="0" distL="114300" distR="114300" simplePos="0" relativeHeight="251933696" behindDoc="0" locked="0" layoutInCell="1" allowOverlap="1" wp14:anchorId="07CB753A" wp14:editId="14AA9ECC">
            <wp:simplePos x="0" y="0"/>
            <wp:positionH relativeFrom="margin">
              <wp:posOffset>0</wp:posOffset>
            </wp:positionH>
            <wp:positionV relativeFrom="paragraph">
              <wp:posOffset>35560</wp:posOffset>
            </wp:positionV>
            <wp:extent cx="1188720" cy="1188720"/>
            <wp:effectExtent l="0" t="0" r="5080" b="5080"/>
            <wp:wrapNone/>
            <wp:docPr id="1031988902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8890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8B">
        <w:t>more people have called police for mental heath related issues</w:t>
      </w:r>
    </w:p>
    <w:p w14:paraId="79B44723" w14:textId="07574986" w:rsidR="005F7E3B" w:rsidRDefault="008A4696" w:rsidP="005F7E3B">
      <w:pPr>
        <w:pStyle w:val="Listtoplevel"/>
      </w:pPr>
      <w:r>
        <w:drawing>
          <wp:anchor distT="0" distB="0" distL="114300" distR="114300" simplePos="0" relativeHeight="251934720" behindDoc="0" locked="0" layoutInCell="1" allowOverlap="1" wp14:anchorId="10928D75" wp14:editId="52CDEFA3">
            <wp:simplePos x="0" y="0"/>
            <wp:positionH relativeFrom="margin">
              <wp:posOffset>0</wp:posOffset>
            </wp:positionH>
            <wp:positionV relativeFrom="paragraph">
              <wp:posOffset>483870</wp:posOffset>
            </wp:positionV>
            <wp:extent cx="1475917" cy="939800"/>
            <wp:effectExtent l="0" t="0" r="0" b="0"/>
            <wp:wrapNone/>
            <wp:docPr id="798049489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49489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17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8B">
        <w:t>more people have called for an ambulance for mental heath related issues.</w:t>
      </w:r>
    </w:p>
    <w:p w14:paraId="26CF8C3B" w14:textId="77777777" w:rsidR="00081D99" w:rsidRDefault="00081D99" w:rsidP="002628A8"/>
    <w:p w14:paraId="4DA7351B" w14:textId="17D53891" w:rsidR="00081D99" w:rsidRDefault="00653826" w:rsidP="002628A8">
      <w:r>
        <w:rPr>
          <w:noProof/>
        </w:rPr>
        <w:drawing>
          <wp:anchor distT="0" distB="0" distL="114300" distR="114300" simplePos="0" relativeHeight="252171264" behindDoc="0" locked="0" layoutInCell="1" allowOverlap="1" wp14:anchorId="601B6ADD" wp14:editId="69E7D1C3">
            <wp:simplePos x="0" y="0"/>
            <wp:positionH relativeFrom="margin">
              <wp:align>left</wp:align>
            </wp:positionH>
            <wp:positionV relativeFrom="paragraph">
              <wp:posOffset>45948</wp:posOffset>
            </wp:positionV>
            <wp:extent cx="1282700" cy="1282700"/>
            <wp:effectExtent l="0" t="0" r="0" b="0"/>
            <wp:wrapNone/>
            <wp:docPr id="1853885049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8491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B975A" w14:textId="6461D27F" w:rsidR="00560AF9" w:rsidRDefault="00081D99" w:rsidP="002628A8">
      <w:r>
        <w:t xml:space="preserve">The most </w:t>
      </w:r>
      <w:r w:rsidR="00560AF9">
        <w:t>urgent calls are coming from:</w:t>
      </w:r>
    </w:p>
    <w:p w14:paraId="5EBC2A3C" w14:textId="5A39467D" w:rsidR="00560AF9" w:rsidRDefault="00653826" w:rsidP="00560AF9">
      <w:pPr>
        <w:pStyle w:val="Listtoplevel"/>
      </w:pPr>
      <w:r>
        <w:drawing>
          <wp:anchor distT="0" distB="0" distL="114300" distR="114300" simplePos="0" relativeHeight="251936768" behindDoc="0" locked="0" layoutInCell="1" allowOverlap="1" wp14:anchorId="1C884F41" wp14:editId="62520231">
            <wp:simplePos x="0" y="0"/>
            <wp:positionH relativeFrom="margin">
              <wp:align>left</wp:align>
            </wp:positionH>
            <wp:positionV relativeFrom="paragraph">
              <wp:posOffset>672465</wp:posOffset>
            </wp:positionV>
            <wp:extent cx="1705610" cy="1705610"/>
            <wp:effectExtent l="0" t="0" r="0" b="8890"/>
            <wp:wrapNone/>
            <wp:docPr id="97806391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0537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F9">
        <w:t xml:space="preserve">Māori </w:t>
      </w:r>
    </w:p>
    <w:p w14:paraId="7D02C3EC" w14:textId="0079C2F8" w:rsidR="00153101" w:rsidRDefault="005F7E3B" w:rsidP="00560AF9">
      <w:pPr>
        <w:pStyle w:val="Listtoplevel"/>
      </w:pPr>
      <w:r>
        <w:t>y</w:t>
      </w:r>
      <w:r w:rsidR="00560AF9">
        <w:t>oung people</w:t>
      </w:r>
      <w:r w:rsidR="00153101">
        <w:t xml:space="preserve"> aged:</w:t>
      </w:r>
    </w:p>
    <w:p w14:paraId="365B5467" w14:textId="77777777" w:rsidR="00153101" w:rsidRDefault="00153101" w:rsidP="00B13B28">
      <w:pPr>
        <w:pStyle w:val="Listsecondlevel"/>
      </w:pPr>
      <w:r>
        <w:t>under</w:t>
      </w:r>
      <w:r w:rsidR="00081D99">
        <w:t xml:space="preserve"> 19 </w:t>
      </w:r>
    </w:p>
    <w:p w14:paraId="291B90E7" w14:textId="4E9539C5" w:rsidR="00560AF9" w:rsidRDefault="00153101" w:rsidP="00B13B28">
      <w:pPr>
        <w:pStyle w:val="Listsecondlevel"/>
      </w:pPr>
      <w:r>
        <w:t xml:space="preserve">20 to </w:t>
      </w:r>
      <w:r w:rsidR="00081D99">
        <w:t>24 years old</w:t>
      </w:r>
      <w:r w:rsidR="00560AF9">
        <w:t xml:space="preserve">.  </w:t>
      </w:r>
    </w:p>
    <w:p w14:paraId="398FE35E" w14:textId="77777777" w:rsidR="005F7E3B" w:rsidRDefault="005F7E3B" w:rsidP="009323B9"/>
    <w:p w14:paraId="43C769EA" w14:textId="77777777" w:rsidR="009323B9" w:rsidRDefault="009323B9" w:rsidP="009323B9">
      <w:pPr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17800AC" w14:textId="346D8200" w:rsidR="00124EA8" w:rsidRDefault="00B75ED8" w:rsidP="00124EA8">
      <w:pPr>
        <w:pStyle w:val="Heading1"/>
        <w:rPr>
          <w:shd w:val="clear" w:color="auto" w:fill="FFFFFF"/>
          <w:lang w:eastAsia="en-GB"/>
        </w:rPr>
      </w:pPr>
      <w:bookmarkStart w:id="7" w:name="_Key_finding_2"/>
      <w:bookmarkEnd w:id="7"/>
      <w:r>
        <w:rPr>
          <w:shd w:val="clear" w:color="auto" w:fill="FFFFFF"/>
          <w:lang w:eastAsia="en-GB"/>
        </w:rPr>
        <w:lastRenderedPageBreak/>
        <w:t xml:space="preserve">Key </w:t>
      </w:r>
      <w:r w:rsidR="00696F39">
        <w:rPr>
          <w:shd w:val="clear" w:color="auto" w:fill="FFFFFF"/>
          <w:lang w:eastAsia="en-GB"/>
        </w:rPr>
        <w:t>f</w:t>
      </w:r>
      <w:r>
        <w:rPr>
          <w:shd w:val="clear" w:color="auto" w:fill="FFFFFF"/>
          <w:lang w:eastAsia="en-GB"/>
        </w:rPr>
        <w:t xml:space="preserve">inding 2 – there are many </w:t>
      </w:r>
      <w:r>
        <w:rPr>
          <w:shd w:val="clear" w:color="auto" w:fill="FFFFFF"/>
          <w:lang w:eastAsia="en-GB"/>
        </w:rPr>
        <w:br/>
        <w:t xml:space="preserve">challenges with crisis responses  </w:t>
      </w:r>
    </w:p>
    <w:p w14:paraId="43BE9310" w14:textId="09ADE047" w:rsidR="00124EA8" w:rsidRPr="00124EA8" w:rsidRDefault="00124EA8" w:rsidP="00124EA8">
      <w:pPr>
        <w:rPr>
          <w:lang w:eastAsia="en-GB"/>
        </w:rPr>
      </w:pPr>
    </w:p>
    <w:p w14:paraId="011C98B8" w14:textId="6A9F400A" w:rsidR="00124EA8" w:rsidRDefault="00FA010B" w:rsidP="00BD34B6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053504" behindDoc="0" locked="0" layoutInCell="1" allowOverlap="1" wp14:anchorId="54CC9358" wp14:editId="1B37EAF1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1036320" cy="1499919"/>
            <wp:effectExtent l="0" t="0" r="5080" b="0"/>
            <wp:wrapNone/>
            <wp:docPr id="2113786041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86041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4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1A8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586294B4" wp14:editId="5457870D">
                <wp:simplePos x="0" y="0"/>
                <wp:positionH relativeFrom="margin">
                  <wp:align>right</wp:align>
                </wp:positionH>
                <wp:positionV relativeFrom="paragraph">
                  <wp:posOffset>245676</wp:posOffset>
                </wp:positionV>
                <wp:extent cx="3600000" cy="829758"/>
                <wp:effectExtent l="0" t="0" r="635" b="8890"/>
                <wp:wrapNone/>
                <wp:docPr id="1051728459" name="Rectangle 1051728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297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4AC45" id="Rectangle 1051728459" o:spid="_x0000_s1026" alt="&quot;&quot;" style="position:absolute;margin-left:232.25pt;margin-top:19.35pt;width:283.45pt;height:65.35pt;z-index:-25145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38CBD86D" w14:textId="2D3CD01C" w:rsidR="00BD34B6" w:rsidRPr="00851197" w:rsidRDefault="00A8278C" w:rsidP="00A341A8">
      <w:pPr>
        <w:rPr>
          <w:lang w:eastAsia="en-GB"/>
        </w:rPr>
      </w:pPr>
      <w:r w:rsidRPr="00851197">
        <w:rPr>
          <w:b/>
          <w:bCs/>
          <w:lang w:eastAsia="en-GB"/>
        </w:rPr>
        <w:t>Challenges</w:t>
      </w:r>
      <w:r w:rsidRPr="00851197">
        <w:rPr>
          <w:lang w:eastAsia="en-GB"/>
        </w:rPr>
        <w:t xml:space="preserve"> are things that make something hard to do</w:t>
      </w:r>
      <w:r w:rsidR="007B05F3" w:rsidRPr="00851197">
        <w:rPr>
          <w:lang w:eastAsia="en-GB"/>
        </w:rPr>
        <w:t>.</w:t>
      </w:r>
      <w:r w:rsidR="00BD34B6" w:rsidRPr="00851197">
        <w:rPr>
          <w:lang w:eastAsia="en-GB"/>
        </w:rPr>
        <w:t xml:space="preserve"> </w:t>
      </w:r>
    </w:p>
    <w:p w14:paraId="54039504" w14:textId="05B1086E" w:rsidR="00A8278C" w:rsidRDefault="00A8278C" w:rsidP="00BD34B6">
      <w:pPr>
        <w:rPr>
          <w:rFonts w:eastAsia="Times New Roman"/>
          <w:shd w:val="clear" w:color="auto" w:fill="FFFFFF"/>
          <w:lang w:eastAsia="en-GB"/>
        </w:rPr>
      </w:pPr>
    </w:p>
    <w:p w14:paraId="44A41B17" w14:textId="4EF2D421" w:rsidR="00A8278C" w:rsidRDefault="00A8278C" w:rsidP="002140F4">
      <w:pPr>
        <w:rPr>
          <w:rFonts w:eastAsia="Times New Roman"/>
          <w:shd w:val="clear" w:color="auto" w:fill="FFFFFF"/>
          <w:lang w:eastAsia="en-GB"/>
        </w:rPr>
      </w:pPr>
    </w:p>
    <w:p w14:paraId="33E97DE9" w14:textId="66DBBAAE" w:rsidR="00A8278C" w:rsidRDefault="00A8278C" w:rsidP="002140F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Here are some of the challenges we found with crisis responses</w:t>
      </w:r>
      <w:r w:rsidR="00B234E5">
        <w:rPr>
          <w:rFonts w:eastAsia="Times New Roman"/>
          <w:shd w:val="clear" w:color="auto" w:fill="FFFFFF"/>
          <w:lang w:eastAsia="en-GB"/>
        </w:rPr>
        <w:t>.</w:t>
      </w:r>
    </w:p>
    <w:p w14:paraId="6C4918EC" w14:textId="40EF7F90" w:rsidR="0012313C" w:rsidRPr="0012313C" w:rsidRDefault="0012313C" w:rsidP="002140F4">
      <w:pPr>
        <w:rPr>
          <w:lang w:eastAsia="en-GB"/>
        </w:rPr>
      </w:pPr>
    </w:p>
    <w:p w14:paraId="2C85A2E8" w14:textId="6F26EFE1" w:rsidR="00A8278C" w:rsidRDefault="00C0615C" w:rsidP="00A8278C">
      <w:pPr>
        <w:pStyle w:val="Heading2"/>
        <w:rPr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37792" behindDoc="0" locked="0" layoutInCell="1" allowOverlap="1" wp14:anchorId="3AA2279C" wp14:editId="528B71DE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260000" cy="1412593"/>
            <wp:effectExtent l="0" t="0" r="0" b="0"/>
            <wp:wrapNone/>
            <wp:docPr id="1932707851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0785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4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8C">
        <w:rPr>
          <w:lang w:eastAsia="en-GB"/>
        </w:rPr>
        <w:t xml:space="preserve">Waiting too long </w:t>
      </w:r>
    </w:p>
    <w:p w14:paraId="4EC74EE8" w14:textId="48C734C2" w:rsidR="00A8278C" w:rsidRDefault="00A8278C" w:rsidP="00A8278C">
      <w:pPr>
        <w:rPr>
          <w:lang w:eastAsia="en-GB"/>
        </w:rPr>
      </w:pPr>
    </w:p>
    <w:p w14:paraId="74E641C1" w14:textId="4B836F39" w:rsidR="00A8278C" w:rsidRDefault="00A8278C" w:rsidP="00A8278C">
      <w:pPr>
        <w:rPr>
          <w:lang w:eastAsia="en-GB"/>
        </w:rPr>
      </w:pPr>
      <w:r>
        <w:rPr>
          <w:lang w:eastAsia="en-GB"/>
        </w:rPr>
        <w:t xml:space="preserve">People who call </w:t>
      </w:r>
      <w:r w:rsidR="0012313C">
        <w:rPr>
          <w:lang w:eastAsia="en-GB"/>
        </w:rPr>
        <w:t xml:space="preserve">crisis </w:t>
      </w:r>
      <w:r w:rsidR="00081D99">
        <w:rPr>
          <w:lang w:eastAsia="en-GB"/>
        </w:rPr>
        <w:t>phone lines</w:t>
      </w:r>
      <w:r w:rsidR="0012313C">
        <w:rPr>
          <w:lang w:eastAsia="en-GB"/>
        </w:rPr>
        <w:t xml:space="preserve"> have to</w:t>
      </w:r>
      <w:r>
        <w:rPr>
          <w:lang w:eastAsia="en-GB"/>
        </w:rPr>
        <w:t xml:space="preserve"> wait too long to speak to someone. </w:t>
      </w:r>
    </w:p>
    <w:p w14:paraId="4988B056" w14:textId="1A709176" w:rsidR="00A8278C" w:rsidRDefault="00A8278C" w:rsidP="00A8278C">
      <w:pPr>
        <w:rPr>
          <w:lang w:eastAsia="en-GB"/>
        </w:rPr>
      </w:pPr>
    </w:p>
    <w:p w14:paraId="3A60DFD2" w14:textId="4D22F900" w:rsidR="00A8278C" w:rsidRDefault="00C0615C" w:rsidP="00A8278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42912" behindDoc="0" locked="0" layoutInCell="1" allowOverlap="1" wp14:anchorId="5DED3B33" wp14:editId="64B8C68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080000" cy="1080000"/>
            <wp:effectExtent l="0" t="0" r="6350" b="6350"/>
            <wp:wrapNone/>
            <wp:docPr id="602284270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84270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43175F8" wp14:editId="4A9C2EB6">
                <wp:simplePos x="0" y="0"/>
                <wp:positionH relativeFrom="column">
                  <wp:posOffset>895213</wp:posOffset>
                </wp:positionH>
                <wp:positionV relativeFrom="paragraph">
                  <wp:posOffset>162670</wp:posOffset>
                </wp:positionV>
                <wp:extent cx="45719" cy="157605"/>
                <wp:effectExtent l="19050" t="19050" r="31115" b="13970"/>
                <wp:wrapNone/>
                <wp:docPr id="1485507022" name="Oval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0445">
                          <a:off x="0" y="0"/>
                          <a:ext cx="45719" cy="1576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6C9C4" id="Oval 57" o:spid="_x0000_s1026" alt="&quot;&quot;" style="position:absolute;margin-left:70.5pt;margin-top:12.8pt;width:3.6pt;height:12.4pt;rotation:819686fd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" fillcolor="#f2f2f2 [3052]" strokecolor="white [3212]" strokeweight="1pt">
                <v:stroke joinstyle="miter"/>
              </v:oval>
            </w:pict>
          </mc:Fallback>
        </mc:AlternateContent>
      </w:r>
    </w:p>
    <w:p w14:paraId="49576CAE" w14:textId="141D8FD1" w:rsidR="00A8278C" w:rsidRDefault="00A8278C" w:rsidP="00A8278C">
      <w:pPr>
        <w:rPr>
          <w:lang w:eastAsia="en-GB"/>
        </w:rPr>
      </w:pPr>
      <w:r>
        <w:rPr>
          <w:lang w:eastAsia="en-GB"/>
        </w:rPr>
        <w:t xml:space="preserve">In 2020 people </w:t>
      </w:r>
      <w:r w:rsidR="0012313C">
        <w:rPr>
          <w:lang w:eastAsia="en-GB"/>
        </w:rPr>
        <w:t xml:space="preserve">waited 2 minutes to talk to someone. </w:t>
      </w:r>
    </w:p>
    <w:p w14:paraId="34D847CF" w14:textId="42B3E212" w:rsidR="0012313C" w:rsidRDefault="0012313C" w:rsidP="00A8278C">
      <w:pPr>
        <w:rPr>
          <w:lang w:eastAsia="en-GB"/>
        </w:rPr>
      </w:pPr>
    </w:p>
    <w:p w14:paraId="268019AB" w14:textId="6DA3DB14" w:rsidR="0012313C" w:rsidRDefault="00C0615C" w:rsidP="00A8278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43936" behindDoc="0" locked="0" layoutInCell="1" allowOverlap="1" wp14:anchorId="61D13120" wp14:editId="499E23BD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080000" cy="1080000"/>
            <wp:effectExtent l="0" t="0" r="6350" b="6350"/>
            <wp:wrapNone/>
            <wp:docPr id="1619590241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90241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7E7B3" w14:textId="0D255E6B" w:rsidR="0012313C" w:rsidRDefault="0012313C" w:rsidP="00A8278C">
      <w:pPr>
        <w:rPr>
          <w:lang w:eastAsia="en-GB"/>
        </w:rPr>
      </w:pPr>
      <w:r>
        <w:rPr>
          <w:lang w:eastAsia="en-GB"/>
        </w:rPr>
        <w:t xml:space="preserve">By the end of 2024 people had to wait over 5 minutes. </w:t>
      </w:r>
    </w:p>
    <w:p w14:paraId="0DC534D8" w14:textId="5D3F2ABA" w:rsidR="00D72AE5" w:rsidRDefault="00D72AE5" w:rsidP="00D72AE5">
      <w:pPr>
        <w:pStyle w:val="Heading2"/>
        <w:rPr>
          <w:lang w:eastAsia="en-GB"/>
        </w:rPr>
      </w:pPr>
      <w:r>
        <w:rPr>
          <w:lang w:eastAsia="en-GB"/>
        </w:rPr>
        <w:lastRenderedPageBreak/>
        <w:t xml:space="preserve">Longer stay in inpatient services </w:t>
      </w:r>
    </w:p>
    <w:p w14:paraId="379527AA" w14:textId="77777777" w:rsidR="00D72AE5" w:rsidRDefault="00D72AE5" w:rsidP="00A8278C">
      <w:pPr>
        <w:rPr>
          <w:lang w:eastAsia="en-GB"/>
        </w:rPr>
      </w:pPr>
    </w:p>
    <w:p w14:paraId="7413F34D" w14:textId="5420EA31" w:rsidR="0012313C" w:rsidRDefault="00BD4667" w:rsidP="00A8278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97536" behindDoc="0" locked="0" layoutInCell="1" allowOverlap="1" wp14:anchorId="3192B756" wp14:editId="311A8C51">
            <wp:simplePos x="0" y="0"/>
            <wp:positionH relativeFrom="margin">
              <wp:align>left</wp:align>
            </wp:positionH>
            <wp:positionV relativeFrom="paragraph">
              <wp:posOffset>12701</wp:posOffset>
            </wp:positionV>
            <wp:extent cx="1130300" cy="856814"/>
            <wp:effectExtent l="0" t="0" r="0" b="635"/>
            <wp:wrapNone/>
            <wp:docPr id="127462821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2821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13C">
        <w:rPr>
          <w:lang w:eastAsia="en-GB"/>
        </w:rPr>
        <w:t xml:space="preserve">People are staying </w:t>
      </w:r>
      <w:r w:rsidR="00FB54D1">
        <w:rPr>
          <w:lang w:eastAsia="en-GB"/>
        </w:rPr>
        <w:t xml:space="preserve">in </w:t>
      </w:r>
      <w:r w:rsidR="00FB54D1">
        <w:rPr>
          <w:b/>
          <w:bCs/>
          <w:lang w:eastAsia="en-GB"/>
        </w:rPr>
        <w:t>inpatient</w:t>
      </w:r>
      <w:r w:rsidR="00FB54D1">
        <w:rPr>
          <w:lang w:eastAsia="en-GB"/>
        </w:rPr>
        <w:t xml:space="preserve"> </w:t>
      </w:r>
      <w:r w:rsidR="00FB54D1" w:rsidRPr="0084385C">
        <w:rPr>
          <w:b/>
          <w:bCs/>
          <w:lang w:eastAsia="en-GB"/>
        </w:rPr>
        <w:t>services</w:t>
      </w:r>
      <w:r w:rsidR="00FB54D1">
        <w:rPr>
          <w:lang w:eastAsia="en-GB"/>
        </w:rPr>
        <w:t xml:space="preserve"> </w:t>
      </w:r>
      <w:r w:rsidR="0012313C">
        <w:rPr>
          <w:lang w:eastAsia="en-GB"/>
        </w:rPr>
        <w:t xml:space="preserve">longer than </w:t>
      </w:r>
      <w:r w:rsidR="00D03C17">
        <w:rPr>
          <w:lang w:eastAsia="en-GB"/>
        </w:rPr>
        <w:t xml:space="preserve">they did </w:t>
      </w:r>
      <w:r w:rsidR="00D03C17">
        <w:rPr>
          <w:lang w:eastAsia="en-GB"/>
        </w:rPr>
        <w:br/>
      </w:r>
      <w:r w:rsidR="0012313C">
        <w:rPr>
          <w:lang w:eastAsia="en-GB"/>
        </w:rPr>
        <w:t xml:space="preserve">5 years ago. </w:t>
      </w:r>
    </w:p>
    <w:p w14:paraId="35ABC1A1" w14:textId="342B1836" w:rsidR="0012313C" w:rsidRDefault="0012313C" w:rsidP="00A8278C">
      <w:pPr>
        <w:rPr>
          <w:lang w:eastAsia="en-GB"/>
        </w:rPr>
      </w:pPr>
    </w:p>
    <w:p w14:paraId="61279AC0" w14:textId="6BFD3B2A" w:rsidR="0012313C" w:rsidRDefault="00D03C17" w:rsidP="00A8278C">
      <w:pPr>
        <w:rPr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4FDC0B95" wp14:editId="7652732F">
                <wp:simplePos x="0" y="0"/>
                <wp:positionH relativeFrom="margin">
                  <wp:posOffset>2131060</wp:posOffset>
                </wp:positionH>
                <wp:positionV relativeFrom="paragraph">
                  <wp:posOffset>271780</wp:posOffset>
                </wp:positionV>
                <wp:extent cx="3599815" cy="829310"/>
                <wp:effectExtent l="0" t="0" r="0" b="0"/>
                <wp:wrapNone/>
                <wp:docPr id="465355320" name="Rectangle 465355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29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1412C" id="Rectangle 465355320" o:spid="_x0000_s1026" alt="&quot;&quot;" style="position:absolute;margin-left:167.8pt;margin-top:21.4pt;width:283.45pt;height:65.3pt;z-index:-25124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 w:rsidR="00BD4667">
        <w:rPr>
          <w:noProof/>
          <w:lang w:eastAsia="en-GB"/>
        </w:rPr>
        <w:drawing>
          <wp:anchor distT="0" distB="0" distL="114300" distR="114300" simplePos="0" relativeHeight="251948032" behindDoc="0" locked="0" layoutInCell="1" allowOverlap="1" wp14:anchorId="6C5DC4F7" wp14:editId="6CD39A77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1283729" cy="939800"/>
            <wp:effectExtent l="0" t="0" r="0" b="0"/>
            <wp:wrapNone/>
            <wp:docPr id="2012814876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14876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29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BCE7E" w14:textId="3439D185" w:rsidR="00FB54D1" w:rsidRDefault="00FB54D1" w:rsidP="00A8278C">
      <w:pPr>
        <w:rPr>
          <w:lang w:eastAsia="en-GB"/>
        </w:rPr>
      </w:pPr>
      <w:r>
        <w:rPr>
          <w:b/>
          <w:bCs/>
          <w:lang w:eastAsia="en-GB"/>
        </w:rPr>
        <w:t xml:space="preserve">Inpatient services </w:t>
      </w:r>
      <w:r>
        <w:rPr>
          <w:lang w:eastAsia="en-GB"/>
        </w:rPr>
        <w:t xml:space="preserve">are when </w:t>
      </w:r>
      <w:r w:rsidR="00A72DF3">
        <w:rPr>
          <w:lang w:eastAsia="en-GB"/>
        </w:rPr>
        <w:br/>
      </w:r>
      <w:r>
        <w:rPr>
          <w:lang w:eastAsia="en-GB"/>
        </w:rPr>
        <w:t>people stay in services</w:t>
      </w:r>
      <w:r w:rsidR="00D03C17">
        <w:rPr>
          <w:lang w:eastAsia="en-GB"/>
        </w:rPr>
        <w:t xml:space="preserve"> like hospitals</w:t>
      </w:r>
      <w:r>
        <w:rPr>
          <w:lang w:eastAsia="en-GB"/>
        </w:rPr>
        <w:t xml:space="preserve">. </w:t>
      </w:r>
    </w:p>
    <w:p w14:paraId="2FA495F9" w14:textId="6C7D3D25" w:rsidR="00FB54D1" w:rsidRPr="00FB54D1" w:rsidRDefault="00FB54D1" w:rsidP="00A8278C">
      <w:pPr>
        <w:rPr>
          <w:lang w:eastAsia="en-GB"/>
        </w:rPr>
      </w:pPr>
    </w:p>
    <w:p w14:paraId="7C09C14E" w14:textId="3320C5ED" w:rsidR="00FB54D1" w:rsidRDefault="00FB54D1" w:rsidP="00A8278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45984" behindDoc="0" locked="0" layoutInCell="1" allowOverlap="1" wp14:anchorId="716D57D1" wp14:editId="3C635419">
            <wp:simplePos x="0" y="0"/>
            <wp:positionH relativeFrom="margin">
              <wp:align>left</wp:align>
            </wp:positionH>
            <wp:positionV relativeFrom="paragraph">
              <wp:posOffset>6679</wp:posOffset>
            </wp:positionV>
            <wp:extent cx="1116000" cy="1116000"/>
            <wp:effectExtent l="0" t="0" r="8255" b="8255"/>
            <wp:wrapNone/>
            <wp:docPr id="1871535335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84270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1C45F" w14:textId="5E944335" w:rsidR="0012313C" w:rsidRDefault="0012313C" w:rsidP="00A8278C">
      <w:pPr>
        <w:rPr>
          <w:lang w:eastAsia="en-GB"/>
        </w:rPr>
      </w:pPr>
      <w:r>
        <w:rPr>
          <w:lang w:eastAsia="en-GB"/>
        </w:rPr>
        <w:t xml:space="preserve">In 2020 </w:t>
      </w:r>
      <w:r w:rsidR="009229E8">
        <w:rPr>
          <w:lang w:eastAsia="en-GB"/>
        </w:rPr>
        <w:t xml:space="preserve">most </w:t>
      </w:r>
      <w:r>
        <w:rPr>
          <w:lang w:eastAsia="en-GB"/>
        </w:rPr>
        <w:t xml:space="preserve">people stayed in services for 18 days. </w:t>
      </w:r>
    </w:p>
    <w:p w14:paraId="0E39E0C7" w14:textId="07577F32" w:rsidR="0012313C" w:rsidRDefault="0012313C" w:rsidP="00A8278C">
      <w:pPr>
        <w:rPr>
          <w:lang w:eastAsia="en-GB"/>
        </w:rPr>
      </w:pPr>
    </w:p>
    <w:p w14:paraId="4EC40CE5" w14:textId="1D444D7A" w:rsidR="0012313C" w:rsidRDefault="00F96328" w:rsidP="00A8278C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47008" behindDoc="0" locked="0" layoutInCell="1" allowOverlap="1" wp14:anchorId="3CCE1AF2" wp14:editId="621435DD">
            <wp:simplePos x="0" y="0"/>
            <wp:positionH relativeFrom="margin">
              <wp:posOffset>0</wp:posOffset>
            </wp:positionH>
            <wp:positionV relativeFrom="paragraph">
              <wp:posOffset>86995</wp:posOffset>
            </wp:positionV>
            <wp:extent cx="1116000" cy="1116000"/>
            <wp:effectExtent l="0" t="0" r="8255" b="8255"/>
            <wp:wrapNone/>
            <wp:docPr id="1696710722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90241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75927" w14:textId="0D5BD087" w:rsidR="0012313C" w:rsidRDefault="0012313C" w:rsidP="00A8278C">
      <w:pPr>
        <w:rPr>
          <w:lang w:eastAsia="en-GB"/>
        </w:rPr>
      </w:pPr>
      <w:r>
        <w:rPr>
          <w:lang w:eastAsia="en-GB"/>
        </w:rPr>
        <w:t xml:space="preserve">By the end of 2024 </w:t>
      </w:r>
      <w:r w:rsidR="009229E8">
        <w:rPr>
          <w:lang w:eastAsia="en-GB"/>
        </w:rPr>
        <w:t xml:space="preserve">most </w:t>
      </w:r>
      <w:r>
        <w:rPr>
          <w:lang w:eastAsia="en-GB"/>
        </w:rPr>
        <w:t xml:space="preserve">people stayed in services for 20 days. </w:t>
      </w:r>
    </w:p>
    <w:p w14:paraId="76196B89" w14:textId="77777777" w:rsidR="0012313C" w:rsidRDefault="0012313C" w:rsidP="00E70E5A">
      <w:pPr>
        <w:rPr>
          <w:lang w:eastAsia="en-GB"/>
        </w:rPr>
      </w:pPr>
    </w:p>
    <w:p w14:paraId="53AD5D6E" w14:textId="5419B7D3" w:rsidR="00FB54D1" w:rsidRDefault="00FB54D1" w:rsidP="00D03C17">
      <w:pPr>
        <w:rPr>
          <w:rFonts w:eastAsiaTheme="majorEastAsia"/>
          <w:lang w:eastAsia="en-GB"/>
        </w:rPr>
      </w:pPr>
    </w:p>
    <w:p w14:paraId="14C760A9" w14:textId="5CA88257" w:rsidR="008D38E7" w:rsidRDefault="008D38E7" w:rsidP="008D38E7">
      <w:pPr>
        <w:pStyle w:val="Heading2"/>
        <w:rPr>
          <w:lang w:eastAsia="en-GB"/>
        </w:rPr>
      </w:pPr>
      <w:r>
        <w:rPr>
          <w:lang w:eastAsia="en-GB"/>
        </w:rPr>
        <w:t xml:space="preserve">Not enough services </w:t>
      </w:r>
    </w:p>
    <w:p w14:paraId="5E813DF6" w14:textId="479D1DAB" w:rsidR="00E70E5A" w:rsidRDefault="002A257C" w:rsidP="00E70E5A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0E27BFCC" wp14:editId="57F8810F">
            <wp:simplePos x="0" y="0"/>
            <wp:positionH relativeFrom="margin">
              <wp:posOffset>0</wp:posOffset>
            </wp:positionH>
            <wp:positionV relativeFrom="paragraph">
              <wp:posOffset>55880</wp:posOffset>
            </wp:positionV>
            <wp:extent cx="1082040" cy="1501775"/>
            <wp:effectExtent l="0" t="0" r="0" b="0"/>
            <wp:wrapNone/>
            <wp:docPr id="48037345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1065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72740" w14:textId="09FA9264" w:rsidR="0012313C" w:rsidRDefault="0012313C" w:rsidP="00E70E5A">
      <w:pPr>
        <w:rPr>
          <w:lang w:eastAsia="en-GB"/>
        </w:rPr>
      </w:pPr>
      <w:r>
        <w:rPr>
          <w:lang w:eastAsia="en-GB"/>
        </w:rPr>
        <w:t xml:space="preserve">Crisis responses </w:t>
      </w:r>
      <w:r w:rsidR="00B86966">
        <w:rPr>
          <w:lang w:eastAsia="en-GB"/>
        </w:rPr>
        <w:t>are</w:t>
      </w:r>
      <w:r>
        <w:rPr>
          <w:lang w:eastAsia="en-GB"/>
        </w:rPr>
        <w:t xml:space="preserve"> different all over Aotearoa New Zealand. </w:t>
      </w:r>
    </w:p>
    <w:p w14:paraId="670C546B" w14:textId="25388393" w:rsidR="00D03C17" w:rsidRDefault="00D03C17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4A708D8C" w14:textId="0F410702" w:rsidR="0012313C" w:rsidRDefault="00D03C17" w:rsidP="00E70E5A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34400" behindDoc="0" locked="0" layoutInCell="1" allowOverlap="1" wp14:anchorId="69E33C1E" wp14:editId="5DB369E7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1619885" cy="1619885"/>
            <wp:effectExtent l="0" t="0" r="5715" b="0"/>
            <wp:wrapNone/>
            <wp:docPr id="355554303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54303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AB0">
        <w:rPr>
          <w:lang w:eastAsia="en-GB"/>
        </w:rPr>
        <w:t xml:space="preserve">Some areas of Aotearoa </w:t>
      </w:r>
      <w:r w:rsidR="00724AB0">
        <w:rPr>
          <w:lang w:eastAsia="en-GB"/>
        </w:rPr>
        <w:br/>
        <w:t>New Zealand do not have</w:t>
      </w:r>
      <w:r w:rsidR="002A5742">
        <w:rPr>
          <w:lang w:eastAsia="en-GB"/>
        </w:rPr>
        <w:t xml:space="preserve"> </w:t>
      </w:r>
      <w:r w:rsidR="00B86966">
        <w:rPr>
          <w:lang w:eastAsia="en-GB"/>
        </w:rPr>
        <w:t>enough</w:t>
      </w:r>
      <w:r w:rsidR="00724AB0">
        <w:rPr>
          <w:lang w:eastAsia="en-GB"/>
        </w:rPr>
        <w:t>:</w:t>
      </w:r>
    </w:p>
    <w:p w14:paraId="1CB86A0B" w14:textId="33EBC607" w:rsidR="00724AB0" w:rsidRDefault="002A5742" w:rsidP="00724AB0">
      <w:pPr>
        <w:pStyle w:val="Listtoplevel"/>
        <w:rPr>
          <w:lang w:eastAsia="en-GB"/>
        </w:rPr>
      </w:pPr>
      <w:r>
        <w:rPr>
          <w:lang w:eastAsia="en-GB"/>
        </w:rPr>
        <w:t xml:space="preserve">services </w:t>
      </w:r>
    </w:p>
    <w:p w14:paraId="5966843E" w14:textId="2676E2D5" w:rsidR="002A5742" w:rsidRDefault="002A5742" w:rsidP="00724AB0">
      <w:pPr>
        <w:pStyle w:val="Listtoplevel"/>
        <w:rPr>
          <w:lang w:eastAsia="en-GB"/>
        </w:rPr>
      </w:pPr>
      <w:r>
        <w:rPr>
          <w:lang w:eastAsia="en-GB"/>
        </w:rPr>
        <w:t>staff at services</w:t>
      </w:r>
      <w:r w:rsidR="00136D2D">
        <w:rPr>
          <w:lang w:eastAsia="en-GB"/>
        </w:rPr>
        <w:t>.</w:t>
      </w:r>
      <w:r>
        <w:rPr>
          <w:lang w:eastAsia="en-GB"/>
        </w:rPr>
        <w:t xml:space="preserve"> </w:t>
      </w:r>
    </w:p>
    <w:p w14:paraId="10B7E0EF" w14:textId="6A70CA8B" w:rsidR="00B86966" w:rsidRDefault="00B86966" w:rsidP="00FB5B14">
      <w:pPr>
        <w:rPr>
          <w:lang w:eastAsia="en-GB"/>
        </w:rPr>
      </w:pPr>
    </w:p>
    <w:p w14:paraId="32A17208" w14:textId="1B130060" w:rsidR="00B86966" w:rsidRDefault="00B86966" w:rsidP="00FB5B14">
      <w:pPr>
        <w:rPr>
          <w:lang w:eastAsia="en-GB"/>
        </w:rPr>
      </w:pPr>
    </w:p>
    <w:p w14:paraId="2D29ED92" w14:textId="372E068A" w:rsidR="00B86966" w:rsidRDefault="00D73099" w:rsidP="00FB5B14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70356F53" wp14:editId="664280B6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737360" cy="996950"/>
                <wp:effectExtent l="0" t="19050" r="0" b="0"/>
                <wp:wrapNone/>
                <wp:docPr id="13830520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0" cy="996950"/>
                          <a:chOff x="0" y="0"/>
                          <a:chExt cx="1737360" cy="996950"/>
                        </a:xfrm>
                      </wpg:grpSpPr>
                      <pic:pic xmlns:pic="http://schemas.openxmlformats.org/drawingml/2006/picture">
                        <pic:nvPicPr>
                          <pic:cNvPr id="1651566930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173736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9754341" name="Oval 2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7950" y="0"/>
                            <a:ext cx="1183640" cy="9779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18C95" id="Group 29" o:spid="_x0000_s1026" alt="&quot;&quot;" style="position:absolute;margin-left:0;margin-top:1.7pt;width:136.8pt;height:78.5pt;z-index:252100608" coordsize="17373,9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">
                <v:shape id="Picture 27" o:spid="_x0000_s1027" type="#_x0000_t75" alt="&quot;&quot;" style="position:absolute;top:571;width:17373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">
                  <v:imagedata r:id="rId84" o:title=""/>
                </v:shape>
                <v:oval id="Oval 28" o:spid="_x0000_s1028" alt="&quot;&quot;" style="position:absolute;left:1079;width:11836;height:9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" filled="f" strokecolor="#e00" strokeweight="2.25pt">
                  <v:stroke joinstyle="miter"/>
                </v:oval>
              </v:group>
            </w:pict>
          </mc:Fallback>
        </mc:AlternateContent>
      </w:r>
      <w:r w:rsidR="00B86966">
        <w:rPr>
          <w:lang w:eastAsia="en-GB"/>
        </w:rPr>
        <w:t xml:space="preserve">Not having enough services / staff means some people cannot get the support they need. </w:t>
      </w:r>
    </w:p>
    <w:p w14:paraId="5B1592DE" w14:textId="7E0EFEF0" w:rsidR="00B86966" w:rsidRDefault="00B86966" w:rsidP="00FB5B14">
      <w:pPr>
        <w:rPr>
          <w:lang w:eastAsia="en-GB"/>
        </w:rPr>
      </w:pPr>
    </w:p>
    <w:p w14:paraId="32393325" w14:textId="3D1D7982" w:rsidR="00B86966" w:rsidRDefault="00D03C17" w:rsidP="00FB5B14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5926ECEC" wp14:editId="54A0CE19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1619885" cy="1525905"/>
            <wp:effectExtent l="0" t="0" r="5715" b="0"/>
            <wp:wrapNone/>
            <wp:docPr id="8146100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100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2CDCB" w14:textId="6CB2E0B7" w:rsidR="00FB5B14" w:rsidRDefault="00FB5B14" w:rsidP="00FB5B14">
      <w:pPr>
        <w:rPr>
          <w:lang w:eastAsia="en-GB"/>
        </w:rPr>
      </w:pPr>
      <w:r>
        <w:rPr>
          <w:lang w:eastAsia="en-GB"/>
        </w:rPr>
        <w:t>There are</w:t>
      </w:r>
      <w:r w:rsidR="00D03C17">
        <w:rPr>
          <w:lang w:eastAsia="en-GB"/>
        </w:rPr>
        <w:t xml:space="preserve"> </w:t>
      </w:r>
      <w:r w:rsidR="00136D2D">
        <w:rPr>
          <w:lang w:eastAsia="en-GB"/>
        </w:rPr>
        <w:t xml:space="preserve">fewer </w:t>
      </w:r>
      <w:r>
        <w:rPr>
          <w:lang w:eastAsia="en-GB"/>
        </w:rPr>
        <w:t xml:space="preserve">services for substance crises than </w:t>
      </w:r>
      <w:r w:rsidR="00136D2D">
        <w:rPr>
          <w:lang w:eastAsia="en-GB"/>
        </w:rPr>
        <w:t xml:space="preserve">for </w:t>
      </w:r>
      <w:r>
        <w:rPr>
          <w:lang w:eastAsia="en-GB"/>
        </w:rPr>
        <w:t xml:space="preserve">mental health crises. </w:t>
      </w:r>
    </w:p>
    <w:p w14:paraId="61B925FC" w14:textId="36C3FDC8" w:rsidR="00FB5B14" w:rsidRDefault="00FB5B14" w:rsidP="00FB5B14">
      <w:pPr>
        <w:rPr>
          <w:lang w:eastAsia="en-GB"/>
        </w:rPr>
      </w:pPr>
    </w:p>
    <w:p w14:paraId="02314FE3" w14:textId="7FD62639" w:rsidR="00E70E5A" w:rsidRDefault="00E70E5A" w:rsidP="00FB5B14">
      <w:pPr>
        <w:rPr>
          <w:lang w:eastAsia="en-GB"/>
        </w:rPr>
      </w:pPr>
    </w:p>
    <w:p w14:paraId="2175F2F2" w14:textId="10D67B33" w:rsidR="00B86966" w:rsidRDefault="00B86966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7901CC61" w14:textId="12C8190E" w:rsidR="00E70E5A" w:rsidRDefault="00E70E5A" w:rsidP="00E70E5A">
      <w:pPr>
        <w:pStyle w:val="Heading2"/>
        <w:rPr>
          <w:lang w:eastAsia="en-GB"/>
        </w:rPr>
      </w:pPr>
      <w:r>
        <w:rPr>
          <w:lang w:eastAsia="en-GB"/>
        </w:rPr>
        <w:lastRenderedPageBreak/>
        <w:t xml:space="preserve">Coordination </w:t>
      </w:r>
    </w:p>
    <w:p w14:paraId="2EF08E61" w14:textId="17EBC3D1" w:rsidR="00E70E5A" w:rsidRDefault="008E4DE0" w:rsidP="00FB5B14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5200" behindDoc="0" locked="0" layoutInCell="1" allowOverlap="1" wp14:anchorId="7E74031D" wp14:editId="76D0BB71">
            <wp:simplePos x="0" y="0"/>
            <wp:positionH relativeFrom="margin">
              <wp:align>left</wp:align>
            </wp:positionH>
            <wp:positionV relativeFrom="paragraph">
              <wp:posOffset>105824</wp:posOffset>
            </wp:positionV>
            <wp:extent cx="1260000" cy="1263901"/>
            <wp:effectExtent l="0" t="0" r="0" b="0"/>
            <wp:wrapNone/>
            <wp:docPr id="5707280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280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71" cy="12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2B353" w14:textId="3FC8A348" w:rsidR="00E70E5A" w:rsidRDefault="009503D3" w:rsidP="009503D3">
      <w:pPr>
        <w:rPr>
          <w:lang w:eastAsia="en-GB"/>
        </w:rPr>
      </w:pPr>
      <w:r>
        <w:rPr>
          <w:lang w:eastAsia="en-GB"/>
        </w:rPr>
        <w:t xml:space="preserve">There is not enough </w:t>
      </w:r>
      <w:r>
        <w:rPr>
          <w:b/>
          <w:bCs/>
          <w:lang w:eastAsia="en-GB"/>
        </w:rPr>
        <w:t xml:space="preserve">coordination </w:t>
      </w:r>
      <w:r>
        <w:rPr>
          <w:lang w:eastAsia="en-GB"/>
        </w:rPr>
        <w:t>between services.</w:t>
      </w:r>
    </w:p>
    <w:p w14:paraId="48EB2283" w14:textId="77777777" w:rsidR="009503D3" w:rsidRPr="009503D3" w:rsidRDefault="009503D3" w:rsidP="009503D3">
      <w:pPr>
        <w:rPr>
          <w:lang w:eastAsia="en-GB"/>
        </w:rPr>
      </w:pPr>
    </w:p>
    <w:p w14:paraId="33B0DC38" w14:textId="30869EB0" w:rsidR="00E70E5A" w:rsidRDefault="00851197" w:rsidP="00E70E5A">
      <w:pPr>
        <w:rPr>
          <w:b/>
          <w:bCs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19818028" wp14:editId="3CE4D52A">
                <wp:simplePos x="0" y="0"/>
                <wp:positionH relativeFrom="margin">
                  <wp:posOffset>2131060</wp:posOffset>
                </wp:positionH>
                <wp:positionV relativeFrom="paragraph">
                  <wp:posOffset>242920</wp:posOffset>
                </wp:positionV>
                <wp:extent cx="3600000" cy="4479791"/>
                <wp:effectExtent l="0" t="0" r="635" b="0"/>
                <wp:wrapNone/>
                <wp:docPr id="1467984153" name="Rectangle 1467984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4797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3E142" id="Rectangle 1467984153" o:spid="_x0000_s1026" alt="&quot;&quot;" style="position:absolute;margin-left:167.8pt;margin-top:19.15pt;width:283.45pt;height:352.75pt;z-index:-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41B972C9" w14:textId="41453D4F" w:rsidR="00E70E5A" w:rsidRDefault="00704E1B" w:rsidP="00E70E5A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4CDD4E5A" wp14:editId="40B3DBEE">
            <wp:simplePos x="0" y="0"/>
            <wp:positionH relativeFrom="margin">
              <wp:align>left</wp:align>
            </wp:positionH>
            <wp:positionV relativeFrom="paragraph">
              <wp:posOffset>119822</wp:posOffset>
            </wp:positionV>
            <wp:extent cx="1260000" cy="1260000"/>
            <wp:effectExtent l="0" t="0" r="0" b="0"/>
            <wp:wrapNone/>
            <wp:docPr id="1164183957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83957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D80" w:rsidRPr="009E7D80">
        <w:rPr>
          <w:lang w:eastAsia="en-GB"/>
        </w:rPr>
        <w:t>Here</w:t>
      </w:r>
      <w:r w:rsidR="009E7D80">
        <w:rPr>
          <w:b/>
          <w:bCs/>
          <w:lang w:eastAsia="en-GB"/>
        </w:rPr>
        <w:t xml:space="preserve"> c</w:t>
      </w:r>
      <w:r w:rsidR="00E70E5A">
        <w:rPr>
          <w:b/>
          <w:bCs/>
          <w:lang w:eastAsia="en-GB"/>
        </w:rPr>
        <w:t xml:space="preserve">oordination </w:t>
      </w:r>
      <w:r w:rsidR="00E70E5A">
        <w:rPr>
          <w:lang w:eastAsia="en-GB"/>
        </w:rPr>
        <w:t>means how well different services:</w:t>
      </w:r>
      <w:r w:rsidR="00851197" w:rsidRPr="00851197">
        <w:rPr>
          <w:noProof/>
        </w:rPr>
        <w:t xml:space="preserve"> </w:t>
      </w:r>
    </w:p>
    <w:p w14:paraId="20724273" w14:textId="59D45171" w:rsidR="00FB5B14" w:rsidRDefault="00E70E5A" w:rsidP="00E02997">
      <w:pPr>
        <w:pStyle w:val="Listtoplevel"/>
        <w:rPr>
          <w:lang w:eastAsia="en-GB"/>
        </w:rPr>
      </w:pPr>
      <w:r>
        <w:rPr>
          <w:lang w:eastAsia="en-GB"/>
        </w:rPr>
        <w:t xml:space="preserve">work together to assist people </w:t>
      </w:r>
      <w:r w:rsidR="000A10E2">
        <w:rPr>
          <w:lang w:eastAsia="en-GB"/>
        </w:rPr>
        <w:br/>
      </w:r>
      <w:r>
        <w:rPr>
          <w:lang w:eastAsia="en-GB"/>
        </w:rPr>
        <w:t xml:space="preserve">in crises </w:t>
      </w:r>
    </w:p>
    <w:p w14:paraId="34C24B5F" w14:textId="4B40C7A5" w:rsidR="00E70E5A" w:rsidRDefault="00704E1B" w:rsidP="00E02997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1958272" behindDoc="0" locked="0" layoutInCell="1" allowOverlap="1" wp14:anchorId="6598CAD4" wp14:editId="2B1C384D">
            <wp:simplePos x="0" y="0"/>
            <wp:positionH relativeFrom="margin">
              <wp:align>left</wp:align>
            </wp:positionH>
            <wp:positionV relativeFrom="paragraph">
              <wp:posOffset>78298</wp:posOffset>
            </wp:positionV>
            <wp:extent cx="1260000" cy="1177115"/>
            <wp:effectExtent l="0" t="0" r="0" b="4445"/>
            <wp:wrapNone/>
            <wp:docPr id="451646524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46524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1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5A">
        <w:rPr>
          <w:lang w:eastAsia="en-GB"/>
        </w:rPr>
        <w:t>support people going between:</w:t>
      </w:r>
    </w:p>
    <w:p w14:paraId="78DF15C5" w14:textId="1E4C90D3" w:rsidR="00E70E5A" w:rsidRDefault="00E70E5A" w:rsidP="00E70E5A">
      <w:pPr>
        <w:pStyle w:val="Listsecondlevel"/>
        <w:rPr>
          <w:lang w:eastAsia="en-GB"/>
        </w:rPr>
      </w:pPr>
      <w:r>
        <w:rPr>
          <w:lang w:eastAsia="en-GB"/>
        </w:rPr>
        <w:t xml:space="preserve">different services </w:t>
      </w:r>
    </w:p>
    <w:p w14:paraId="19CBFF94" w14:textId="06BE3D42" w:rsidR="007C5C96" w:rsidRPr="00FE60CF" w:rsidRDefault="00704E1B" w:rsidP="007C5C96">
      <w:pPr>
        <w:pStyle w:val="Listparagraph2"/>
        <w:numPr>
          <w:ilvl w:val="0"/>
          <w:numId w:val="0"/>
        </w:numPr>
        <w:ind w:left="4820"/>
        <w:rPr>
          <w:b/>
          <w:bCs/>
          <w:shd w:val="clear" w:color="auto" w:fill="auto"/>
        </w:rPr>
      </w:pPr>
      <w:r w:rsidRPr="00FE60CF">
        <w:rPr>
          <w:b/>
          <w:bCs/>
          <w:noProof/>
          <w:shd w:val="clear" w:color="auto" w:fill="auto"/>
        </w:rPr>
        <w:drawing>
          <wp:anchor distT="0" distB="0" distL="114300" distR="114300" simplePos="0" relativeHeight="251957248" behindDoc="0" locked="0" layoutInCell="1" allowOverlap="1" wp14:anchorId="6647A262" wp14:editId="4F09194B">
            <wp:simplePos x="0" y="0"/>
            <wp:positionH relativeFrom="margin">
              <wp:align>left</wp:align>
            </wp:positionH>
            <wp:positionV relativeFrom="paragraph">
              <wp:posOffset>158253</wp:posOffset>
            </wp:positionV>
            <wp:extent cx="1260000" cy="964549"/>
            <wp:effectExtent l="0" t="0" r="0" b="7620"/>
            <wp:wrapNone/>
            <wp:docPr id="830486121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86121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C96" w:rsidRPr="00FE60CF">
        <w:rPr>
          <w:b/>
          <w:bCs/>
          <w:shd w:val="clear" w:color="auto" w:fill="auto"/>
        </w:rPr>
        <w:t>and</w:t>
      </w:r>
    </w:p>
    <w:p w14:paraId="6C90842F" w14:textId="5DA5474C" w:rsidR="00E70E5A" w:rsidRPr="00851197" w:rsidRDefault="00E70E5A" w:rsidP="00E70E5A">
      <w:pPr>
        <w:pStyle w:val="Listparagraph2"/>
        <w:rPr>
          <w:shd w:val="clear" w:color="auto" w:fill="auto"/>
        </w:rPr>
      </w:pPr>
      <w:r w:rsidRPr="00851197">
        <w:rPr>
          <w:shd w:val="clear" w:color="auto" w:fill="auto"/>
        </w:rPr>
        <w:t xml:space="preserve">home. </w:t>
      </w:r>
    </w:p>
    <w:p w14:paraId="1396D985" w14:textId="77777777" w:rsidR="00E70E5A" w:rsidRDefault="00E70E5A" w:rsidP="00E70E5A"/>
    <w:p w14:paraId="6EED0779" w14:textId="77777777" w:rsidR="00135EA9" w:rsidRDefault="00135EA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72DD143" w14:textId="4C0ECD76" w:rsidR="000A3C46" w:rsidRDefault="00991261" w:rsidP="000A3C46">
      <w:pPr>
        <w:pStyle w:val="Heading1"/>
      </w:pPr>
      <w:r>
        <w:lastRenderedPageBreak/>
        <w:t xml:space="preserve">Key </w:t>
      </w:r>
      <w:r w:rsidR="00696F39">
        <w:t>f</w:t>
      </w:r>
      <w:r>
        <w:t xml:space="preserve">inding 3 – Māori and young people need more support </w:t>
      </w:r>
    </w:p>
    <w:p w14:paraId="03C1A606" w14:textId="77777777" w:rsidR="000A3C46" w:rsidRDefault="000A3C46" w:rsidP="000A3C46"/>
    <w:p w14:paraId="370AEDE0" w14:textId="4C2FD9FA" w:rsidR="000A3C46" w:rsidRDefault="003E633B" w:rsidP="000A3C46">
      <w:r>
        <w:rPr>
          <w:noProof/>
        </w:rPr>
        <w:drawing>
          <wp:anchor distT="0" distB="0" distL="114300" distR="114300" simplePos="0" relativeHeight="251959296" behindDoc="0" locked="0" layoutInCell="1" allowOverlap="1" wp14:anchorId="71037BAE" wp14:editId="74A8A495">
            <wp:simplePos x="0" y="0"/>
            <wp:positionH relativeFrom="margin">
              <wp:align>left</wp:align>
            </wp:positionH>
            <wp:positionV relativeFrom="paragraph">
              <wp:posOffset>12148</wp:posOffset>
            </wp:positionV>
            <wp:extent cx="1457739" cy="977225"/>
            <wp:effectExtent l="0" t="0" r="0" b="0"/>
            <wp:wrapNone/>
            <wp:docPr id="11833268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268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39" cy="9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E2731" w14:textId="58190996" w:rsidR="000A3C46" w:rsidRDefault="00DD130B" w:rsidP="00DD130B">
      <w:r>
        <w:t>More than other people Māori use:</w:t>
      </w:r>
    </w:p>
    <w:p w14:paraId="14D0B6C0" w14:textId="13ABD93D" w:rsidR="00DD130B" w:rsidRDefault="003E633B" w:rsidP="00DD130B">
      <w:pPr>
        <w:pStyle w:val="Listtoplevel"/>
      </w:pPr>
      <w:r>
        <w:drawing>
          <wp:anchor distT="0" distB="0" distL="114300" distR="114300" simplePos="0" relativeHeight="251960320" behindDoc="0" locked="0" layoutInCell="1" allowOverlap="1" wp14:anchorId="1912FCDF" wp14:editId="04BED454">
            <wp:simplePos x="0" y="0"/>
            <wp:positionH relativeFrom="margin">
              <wp:align>left</wp:align>
            </wp:positionH>
            <wp:positionV relativeFrom="paragraph">
              <wp:posOffset>576339</wp:posOffset>
            </wp:positionV>
            <wp:extent cx="1351722" cy="1101237"/>
            <wp:effectExtent l="0" t="0" r="1270" b="3810"/>
            <wp:wrapNone/>
            <wp:docPr id="256329713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29713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22" cy="11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30B">
        <w:t xml:space="preserve">services </w:t>
      </w:r>
    </w:p>
    <w:p w14:paraId="3F55F93F" w14:textId="5FBB419B" w:rsidR="00DD130B" w:rsidRDefault="00DD130B" w:rsidP="00DD130B">
      <w:pPr>
        <w:pStyle w:val="Listtoplevel"/>
      </w:pPr>
      <w:r>
        <w:t>cris</w:t>
      </w:r>
      <w:r w:rsidR="00FE60CF">
        <w:t>i</w:t>
      </w:r>
      <w:r>
        <w:t xml:space="preserve">s services. </w:t>
      </w:r>
    </w:p>
    <w:p w14:paraId="4BF17D3D" w14:textId="242D3AFC" w:rsidR="00DD130B" w:rsidRDefault="00DD130B" w:rsidP="00DD130B"/>
    <w:p w14:paraId="02036126" w14:textId="2A4366FE" w:rsidR="00DD130B" w:rsidRDefault="00DD130B" w:rsidP="00DD130B"/>
    <w:p w14:paraId="1AB6FC86" w14:textId="710898F1" w:rsidR="00DD130B" w:rsidRDefault="008938B8" w:rsidP="00DD130B">
      <w:r>
        <w:rPr>
          <w:noProof/>
        </w:rPr>
        <w:drawing>
          <wp:anchor distT="0" distB="0" distL="114300" distR="114300" simplePos="0" relativeHeight="251961344" behindDoc="0" locked="0" layoutInCell="1" allowOverlap="1" wp14:anchorId="7E166A26" wp14:editId="27E45915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1453515" cy="993775"/>
            <wp:effectExtent l="0" t="0" r="0" b="0"/>
            <wp:wrapNone/>
            <wp:docPr id="1098534573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34573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30B">
        <w:t>Māori are more likely</w:t>
      </w:r>
      <w:r w:rsidR="004E41DC">
        <w:t xml:space="preserve"> to</w:t>
      </w:r>
      <w:r w:rsidR="00DD130B">
        <w:t>:</w:t>
      </w:r>
    </w:p>
    <w:p w14:paraId="28F85058" w14:textId="16DC582E" w:rsidR="00DD130B" w:rsidRDefault="00DD130B" w:rsidP="00DD130B">
      <w:pPr>
        <w:pStyle w:val="Listtoplevel"/>
      </w:pPr>
      <w:r>
        <w:t xml:space="preserve">go </w:t>
      </w:r>
      <w:r w:rsidR="004E41DC">
        <w:t xml:space="preserve">to </w:t>
      </w:r>
      <w:r w:rsidRPr="00423E99">
        <w:t>emergency departments</w:t>
      </w:r>
      <w:r>
        <w:t xml:space="preserve"> for men</w:t>
      </w:r>
      <w:r w:rsidR="00B86966">
        <w:t>t</w:t>
      </w:r>
      <w:r>
        <w:t xml:space="preserve">al health issues </w:t>
      </w:r>
    </w:p>
    <w:p w14:paraId="5B9C4CD6" w14:textId="67E6B7D8" w:rsidR="00DD130B" w:rsidRDefault="00ED2C4F" w:rsidP="00DD130B">
      <w:pPr>
        <w:pStyle w:val="Listtoplevel"/>
      </w:pPr>
      <w:r>
        <w:drawing>
          <wp:anchor distT="0" distB="0" distL="114300" distR="114300" simplePos="0" relativeHeight="251962368" behindDoc="0" locked="0" layoutInCell="1" allowOverlap="1" wp14:anchorId="1D58E8BA" wp14:editId="7E3A47CD">
            <wp:simplePos x="0" y="0"/>
            <wp:positionH relativeFrom="margin">
              <wp:align>left</wp:align>
            </wp:positionH>
            <wp:positionV relativeFrom="paragraph">
              <wp:posOffset>50469</wp:posOffset>
            </wp:positionV>
            <wp:extent cx="1258957" cy="1258957"/>
            <wp:effectExtent l="0" t="0" r="0" b="0"/>
            <wp:wrapNone/>
            <wp:docPr id="992287074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87074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57" cy="12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30B">
        <w:t xml:space="preserve">make urgent calls to crisis phone lines </w:t>
      </w:r>
    </w:p>
    <w:p w14:paraId="61BC815D" w14:textId="5853BC85" w:rsidR="00DD130B" w:rsidRDefault="00ED2C4F" w:rsidP="00DD130B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964416" behindDoc="0" locked="0" layoutInCell="1" allowOverlap="1" wp14:anchorId="11D62F85" wp14:editId="1CE18720">
            <wp:simplePos x="0" y="0"/>
            <wp:positionH relativeFrom="margin">
              <wp:align>left</wp:align>
            </wp:positionH>
            <wp:positionV relativeFrom="paragraph">
              <wp:posOffset>575890</wp:posOffset>
            </wp:positionV>
            <wp:extent cx="1391478" cy="1018704"/>
            <wp:effectExtent l="0" t="0" r="0" b="0"/>
            <wp:wrapNone/>
            <wp:docPr id="320409169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09169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10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30B">
        <w:t xml:space="preserve">go through a crisis within 2 days of being in a service </w:t>
      </w:r>
    </w:p>
    <w:p w14:paraId="511917A1" w14:textId="6DF9213C" w:rsidR="00DD130B" w:rsidRDefault="00353E43" w:rsidP="00DD130B">
      <w:pPr>
        <w:pStyle w:val="Listtoplevel"/>
      </w:pPr>
      <w:r>
        <w:t>keep coming</w:t>
      </w:r>
      <w:r w:rsidR="00DD130B">
        <w:t xml:space="preserve"> back to services</w:t>
      </w:r>
      <w:r w:rsidR="005F4CC5">
        <w:t>.</w:t>
      </w:r>
    </w:p>
    <w:p w14:paraId="208978FE" w14:textId="471EB32F" w:rsidR="005F4CC5" w:rsidRDefault="005F4CC5">
      <w:pPr>
        <w:spacing w:line="240" w:lineRule="auto"/>
        <w:ind w:left="0"/>
      </w:pPr>
      <w:r>
        <w:br w:type="page"/>
      </w:r>
    </w:p>
    <w:p w14:paraId="7FCCE085" w14:textId="4AF2B26C" w:rsidR="00DD130B" w:rsidRDefault="00EE362C" w:rsidP="005F4CC5"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1905AB43" wp14:editId="13098FA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49287" cy="618764"/>
            <wp:effectExtent l="0" t="0" r="3810" b="0"/>
            <wp:wrapNone/>
            <wp:docPr id="1493122921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22921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87" cy="6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CC5">
        <w:t xml:space="preserve">Half of the people who go through </w:t>
      </w:r>
      <w:r w:rsidR="000825EA">
        <w:t xml:space="preserve">a crisis in a </w:t>
      </w:r>
      <w:r w:rsidR="000825EA" w:rsidRPr="00C65A5E">
        <w:rPr>
          <w:b/>
          <w:bCs/>
        </w:rPr>
        <w:t>Police setting</w:t>
      </w:r>
      <w:r w:rsidR="000825EA">
        <w:t xml:space="preserve"> </w:t>
      </w:r>
      <w:r w:rsidR="005F4CC5">
        <w:t xml:space="preserve">are Māori. </w:t>
      </w:r>
    </w:p>
    <w:p w14:paraId="414FC3A7" w14:textId="77777777" w:rsidR="000825EA" w:rsidRDefault="000825EA" w:rsidP="005F4CC5"/>
    <w:p w14:paraId="1964A378" w14:textId="7B5043C0" w:rsidR="00C65A5E" w:rsidRDefault="00B16314" w:rsidP="005F4CC5">
      <w:r>
        <w:rPr>
          <w:noProof/>
          <w:lang w:eastAsia="en-GB"/>
        </w:rPr>
        <w:drawing>
          <wp:anchor distT="0" distB="0" distL="114300" distR="114300" simplePos="0" relativeHeight="252173312" behindDoc="0" locked="0" layoutInCell="1" allowOverlap="1" wp14:anchorId="3DD9164B" wp14:editId="5EC06BD9">
            <wp:simplePos x="0" y="0"/>
            <wp:positionH relativeFrom="margin">
              <wp:align>left</wp:align>
            </wp:positionH>
            <wp:positionV relativeFrom="paragraph">
              <wp:posOffset>144183</wp:posOffset>
            </wp:positionV>
            <wp:extent cx="1296537" cy="1220397"/>
            <wp:effectExtent l="0" t="0" r="0" b="0"/>
            <wp:wrapNone/>
            <wp:docPr id="177858138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7" cy="12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A9" w:rsidRPr="00BD34B6"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16E46F95" wp14:editId="31E7EEF1">
                <wp:simplePos x="0" y="0"/>
                <wp:positionH relativeFrom="margin">
                  <wp:align>right</wp:align>
                </wp:positionH>
                <wp:positionV relativeFrom="paragraph">
                  <wp:posOffset>215909</wp:posOffset>
                </wp:positionV>
                <wp:extent cx="3600000" cy="1166883"/>
                <wp:effectExtent l="0" t="0" r="635" b="0"/>
                <wp:wrapNone/>
                <wp:docPr id="2123965467" name="Rectangle 2123965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668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58DAE" id="Rectangle 2123965467" o:spid="_x0000_s1026" alt="&quot;&quot;" style="position:absolute;margin-left:232.25pt;margin-top:17pt;width:283.45pt;height:91.9pt;z-index:-25116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5E531DA6" w14:textId="011AC6FB" w:rsidR="00C65A5E" w:rsidRPr="00547C1B" w:rsidRDefault="00C65A5E" w:rsidP="005F4CC5">
      <w:r>
        <w:t xml:space="preserve">Here </w:t>
      </w:r>
      <w:r w:rsidR="00547C1B">
        <w:rPr>
          <w:b/>
          <w:bCs/>
        </w:rPr>
        <w:t xml:space="preserve">Police setting </w:t>
      </w:r>
      <w:r w:rsidR="00547C1B">
        <w:t xml:space="preserve">means being in police custody like being in a police cell. </w:t>
      </w:r>
    </w:p>
    <w:p w14:paraId="07B24DB5" w14:textId="32409AE5" w:rsidR="00135EA9" w:rsidRDefault="00135EA9" w:rsidP="005F4CC5"/>
    <w:p w14:paraId="07FC6096" w14:textId="73830B58" w:rsidR="002D15D1" w:rsidRDefault="00C46144" w:rsidP="005F4CC5">
      <w:r>
        <w:rPr>
          <w:noProof/>
        </w:rPr>
        <w:drawing>
          <wp:anchor distT="0" distB="0" distL="114300" distR="114300" simplePos="0" relativeHeight="252153856" behindDoc="0" locked="0" layoutInCell="1" allowOverlap="1" wp14:anchorId="2A89BBA3" wp14:editId="2A48E972">
            <wp:simplePos x="0" y="0"/>
            <wp:positionH relativeFrom="margin">
              <wp:align>left</wp:align>
            </wp:positionH>
            <wp:positionV relativeFrom="paragraph">
              <wp:posOffset>184726</wp:posOffset>
            </wp:positionV>
            <wp:extent cx="1404620" cy="1404620"/>
            <wp:effectExtent l="0" t="0" r="5080" b="5080"/>
            <wp:wrapNone/>
            <wp:docPr id="1019601545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01545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0D4D" w14:textId="045C8311" w:rsidR="002D15D1" w:rsidRDefault="002D15D1" w:rsidP="005F4CC5">
      <w:r>
        <w:t xml:space="preserve">Young people under 25 years old need more urgent support when they call crisis phone lines. </w:t>
      </w:r>
    </w:p>
    <w:p w14:paraId="57EFE125" w14:textId="77777777" w:rsidR="00B86966" w:rsidRDefault="00B86966" w:rsidP="005F4CC5"/>
    <w:p w14:paraId="32AE4DFF" w14:textId="3167712C" w:rsidR="00B86966" w:rsidRDefault="00E46FBC" w:rsidP="005F4CC5">
      <w:r>
        <w:rPr>
          <w:noProof/>
        </w:rPr>
        <w:drawing>
          <wp:anchor distT="0" distB="0" distL="114300" distR="114300" simplePos="0" relativeHeight="252101632" behindDoc="0" locked="0" layoutInCell="1" allowOverlap="1" wp14:anchorId="69BF3FCB" wp14:editId="4FC9446B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1440000" cy="1440000"/>
            <wp:effectExtent l="0" t="0" r="0" b="0"/>
            <wp:wrapNone/>
            <wp:docPr id="91657189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7189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A574" w14:textId="204926EF" w:rsidR="00B86966" w:rsidRDefault="00B86966" w:rsidP="005F4CC5">
      <w:r>
        <w:t xml:space="preserve">This is because young people usually wait until they need urgent support before they call crisis phone lines. </w:t>
      </w:r>
    </w:p>
    <w:p w14:paraId="2E9A6F93" w14:textId="77777777" w:rsidR="002D15D1" w:rsidRDefault="002D15D1" w:rsidP="00504E97"/>
    <w:p w14:paraId="0F480C9D" w14:textId="77777777" w:rsidR="002D15D1" w:rsidRDefault="002D15D1" w:rsidP="00504E97"/>
    <w:p w14:paraId="261E1396" w14:textId="77777777" w:rsidR="00504E97" w:rsidRDefault="00504E97" w:rsidP="00504E97">
      <w:r>
        <w:br w:type="page"/>
      </w:r>
    </w:p>
    <w:p w14:paraId="53367E43" w14:textId="18B869CA" w:rsidR="002D15D1" w:rsidRDefault="00C46144" w:rsidP="005F4CC5">
      <w:r>
        <w:rPr>
          <w:noProof/>
        </w:rPr>
        <w:lastRenderedPageBreak/>
        <w:drawing>
          <wp:anchor distT="0" distB="0" distL="114300" distR="114300" simplePos="0" relativeHeight="252160000" behindDoc="0" locked="0" layoutInCell="1" allowOverlap="1" wp14:anchorId="75BF1C5B" wp14:editId="292B2CD9">
            <wp:simplePos x="0" y="0"/>
            <wp:positionH relativeFrom="margin">
              <wp:align>left</wp:align>
            </wp:positionH>
            <wp:positionV relativeFrom="paragraph">
              <wp:posOffset>-286843</wp:posOffset>
            </wp:positionV>
            <wp:extent cx="1052623" cy="1052623"/>
            <wp:effectExtent l="0" t="0" r="0" b="0"/>
            <wp:wrapNone/>
            <wp:docPr id="526374320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01545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23" cy="10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1DC">
        <w:t>More y</w:t>
      </w:r>
      <w:r w:rsidR="002D15D1">
        <w:t xml:space="preserve">oung people under 25 years </w:t>
      </w:r>
      <w:r w:rsidR="00404D89">
        <w:t xml:space="preserve">old than older people </w:t>
      </w:r>
      <w:r w:rsidR="002D15D1">
        <w:t>go through:</w:t>
      </w:r>
    </w:p>
    <w:p w14:paraId="194684B6" w14:textId="44C893C8" w:rsidR="003878B4" w:rsidRDefault="00C46144" w:rsidP="003878B4">
      <w:pPr>
        <w:pStyle w:val="Listtoplevel"/>
      </w:pPr>
      <w:r>
        <w:drawing>
          <wp:anchor distT="0" distB="0" distL="114300" distR="114300" simplePos="0" relativeHeight="251970560" behindDoc="0" locked="0" layoutInCell="1" allowOverlap="1" wp14:anchorId="06B6E6EF" wp14:editId="1398A590">
            <wp:simplePos x="0" y="0"/>
            <wp:positionH relativeFrom="margin">
              <wp:align>left</wp:align>
            </wp:positionH>
            <wp:positionV relativeFrom="paragraph">
              <wp:posOffset>315373</wp:posOffset>
            </wp:positionV>
            <wp:extent cx="1541721" cy="981701"/>
            <wp:effectExtent l="0" t="0" r="0" b="9525"/>
            <wp:wrapNone/>
            <wp:docPr id="398588567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88567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73" cy="9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A6E">
        <w:t>mental health crises that mean they need an ambulance</w:t>
      </w:r>
    </w:p>
    <w:p w14:paraId="5F454D1F" w14:textId="0DCE29E3" w:rsidR="00070F4B" w:rsidRDefault="003878B4" w:rsidP="003878B4">
      <w:pPr>
        <w:pStyle w:val="Listtoplevel"/>
      </w:pPr>
      <w:r>
        <w:t>crises that mean they</w:t>
      </w:r>
      <w:r w:rsidR="00070F4B">
        <w:t>:</w:t>
      </w:r>
    </w:p>
    <w:p w14:paraId="6151BB4F" w14:textId="3929A376" w:rsidR="00070F4B" w:rsidRDefault="00C46144" w:rsidP="00070F4B">
      <w:pPr>
        <w:pStyle w:val="Listsecondlevel"/>
      </w:pPr>
      <w:r>
        <w:rPr>
          <w:noProof/>
        </w:rPr>
        <w:drawing>
          <wp:anchor distT="0" distB="0" distL="114300" distR="114300" simplePos="0" relativeHeight="252157952" behindDoc="0" locked="0" layoutInCell="1" allowOverlap="1" wp14:anchorId="1BD83032" wp14:editId="68DFEC72">
            <wp:simplePos x="0" y="0"/>
            <wp:positionH relativeFrom="margin">
              <wp:align>left</wp:align>
            </wp:positionH>
            <wp:positionV relativeFrom="paragraph">
              <wp:posOffset>194162</wp:posOffset>
            </wp:positionV>
            <wp:extent cx="1453515" cy="993775"/>
            <wp:effectExtent l="0" t="0" r="0" b="0"/>
            <wp:wrapNone/>
            <wp:docPr id="459879902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79902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8B4">
        <w:t>need to go to emergency departments</w:t>
      </w:r>
    </w:p>
    <w:p w14:paraId="46F0FF28" w14:textId="7797525C" w:rsidR="003878B4" w:rsidRDefault="008B3217" w:rsidP="00070F4B">
      <w:pPr>
        <w:pStyle w:val="Listsecondlevel"/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0EDFE0EF" wp14:editId="4795172F">
            <wp:simplePos x="0" y="0"/>
            <wp:positionH relativeFrom="margin">
              <wp:align>left</wp:align>
            </wp:positionH>
            <wp:positionV relativeFrom="paragraph">
              <wp:posOffset>763507</wp:posOffset>
            </wp:positionV>
            <wp:extent cx="1767906" cy="1009935"/>
            <wp:effectExtent l="0" t="0" r="3810" b="0"/>
            <wp:wrapNone/>
            <wp:docPr id="661242740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4274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06" cy="10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F4B">
        <w:t xml:space="preserve">are more likely to choose to go to emergency departments as they do not have other options available to them. </w:t>
      </w:r>
      <w:r w:rsidR="003878B4">
        <w:t xml:space="preserve"> </w:t>
      </w:r>
    </w:p>
    <w:p w14:paraId="3BF1BB7B" w14:textId="2679705C" w:rsidR="00DB0233" w:rsidRDefault="00DB0233" w:rsidP="003878B4"/>
    <w:p w14:paraId="7D54243C" w14:textId="77777777" w:rsidR="003878B4" w:rsidRDefault="003878B4" w:rsidP="003878B4"/>
    <w:p w14:paraId="18D80AF0" w14:textId="77777777" w:rsidR="003878B4" w:rsidRDefault="003878B4" w:rsidP="003878B4"/>
    <w:p w14:paraId="7C086A66" w14:textId="2AB4B08B" w:rsidR="00CD4554" w:rsidRDefault="002D15D1" w:rsidP="007259ED">
      <w:pPr>
        <w:rPr>
          <w:rFonts w:eastAsia="Arial Unicode MS"/>
          <w:b/>
          <w:kern w:val="28"/>
          <w:sz w:val="44"/>
        </w:rPr>
      </w:pPr>
      <w:r>
        <w:t xml:space="preserve"> </w:t>
      </w:r>
      <w:r w:rsidR="00CD4554">
        <w:br w:type="page"/>
      </w:r>
    </w:p>
    <w:p w14:paraId="31D6D0E6" w14:textId="3E98236B" w:rsidR="000A3C46" w:rsidRDefault="005512D1" w:rsidP="00090942">
      <w:pPr>
        <w:pStyle w:val="Heading1"/>
      </w:pPr>
      <w:bookmarkStart w:id="8" w:name="_Some_crisis_responses"/>
      <w:bookmarkEnd w:id="8"/>
      <w:r>
        <w:lastRenderedPageBreak/>
        <w:t>Some</w:t>
      </w:r>
      <w:r w:rsidR="00696F39">
        <w:t xml:space="preserve"> cris</w:t>
      </w:r>
      <w:r w:rsidR="007259ED">
        <w:t>i</w:t>
      </w:r>
      <w:r w:rsidR="00696F39">
        <w:t>s</w:t>
      </w:r>
      <w:r>
        <w:t xml:space="preserve"> responses </w:t>
      </w:r>
      <w:r w:rsidR="006453D7">
        <w:t xml:space="preserve">that </w:t>
      </w:r>
      <w:r>
        <w:t xml:space="preserve">work well   </w:t>
      </w:r>
    </w:p>
    <w:p w14:paraId="1918CBF8" w14:textId="77777777" w:rsidR="00090942" w:rsidRDefault="00090942" w:rsidP="000A3C46">
      <w:pPr>
        <w:tabs>
          <w:tab w:val="left" w:leader="dot" w:pos="8505"/>
        </w:tabs>
      </w:pPr>
    </w:p>
    <w:p w14:paraId="67559659" w14:textId="75CC8449" w:rsidR="00090942" w:rsidRDefault="00090942" w:rsidP="000A3C46">
      <w:pPr>
        <w:tabs>
          <w:tab w:val="left" w:leader="dot" w:pos="8505"/>
        </w:tabs>
      </w:pPr>
    </w:p>
    <w:p w14:paraId="7C2A2EB2" w14:textId="5AFEA353" w:rsidR="00090942" w:rsidRDefault="001C4A57" w:rsidP="003631C1">
      <w:r>
        <w:rPr>
          <w:noProof/>
        </w:rPr>
        <w:drawing>
          <wp:anchor distT="0" distB="0" distL="114300" distR="114300" simplePos="0" relativeHeight="251972608" behindDoc="0" locked="0" layoutInCell="1" allowOverlap="1" wp14:anchorId="65B99F63" wp14:editId="1A1C2E7A">
            <wp:simplePos x="0" y="0"/>
            <wp:positionH relativeFrom="margin">
              <wp:align>left</wp:align>
            </wp:positionH>
            <wp:positionV relativeFrom="paragraph">
              <wp:posOffset>198399</wp:posOffset>
            </wp:positionV>
            <wp:extent cx="914036" cy="1219200"/>
            <wp:effectExtent l="0" t="0" r="635" b="0"/>
            <wp:wrapNone/>
            <wp:docPr id="209762368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2368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36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06">
        <w:t>Good crisis responses are:</w:t>
      </w:r>
    </w:p>
    <w:p w14:paraId="3FD2AE3A" w14:textId="558A1D45" w:rsidR="00134B06" w:rsidRDefault="003878B4" w:rsidP="00134B06">
      <w:pPr>
        <w:pStyle w:val="Listtoplevel"/>
      </w:pPr>
      <w:r>
        <w:t>available</w:t>
      </w:r>
      <w:r w:rsidR="00134B06">
        <w:t xml:space="preserve"> across </w:t>
      </w:r>
      <w:r w:rsidR="006453D7">
        <w:t xml:space="preserve">Aotearoa </w:t>
      </w:r>
      <w:r w:rsidR="007D578D">
        <w:br/>
      </w:r>
      <w:r w:rsidR="00134B06">
        <w:t xml:space="preserve">New Zealand </w:t>
      </w:r>
    </w:p>
    <w:p w14:paraId="13155BAC" w14:textId="36EBE0D7" w:rsidR="00134B06" w:rsidRDefault="00BD7A43" w:rsidP="00134B06">
      <w:pPr>
        <w:pStyle w:val="Listtoplevel"/>
      </w:pPr>
      <w:r>
        <w:drawing>
          <wp:anchor distT="0" distB="0" distL="114300" distR="114300" simplePos="0" relativeHeight="251974656" behindDoc="0" locked="0" layoutInCell="1" allowOverlap="1" wp14:anchorId="11B4AB25" wp14:editId="121D5CF8">
            <wp:simplePos x="0" y="0"/>
            <wp:positionH relativeFrom="margin">
              <wp:align>left</wp:align>
            </wp:positionH>
            <wp:positionV relativeFrom="paragraph">
              <wp:posOffset>1091736</wp:posOffset>
            </wp:positionV>
            <wp:extent cx="1219200" cy="1219200"/>
            <wp:effectExtent l="0" t="0" r="0" b="0"/>
            <wp:wrapNone/>
            <wp:docPr id="1757271607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71607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973632" behindDoc="0" locked="0" layoutInCell="1" allowOverlap="1" wp14:anchorId="3ECB255D" wp14:editId="3037A986">
            <wp:simplePos x="0" y="0"/>
            <wp:positionH relativeFrom="margin">
              <wp:align>left</wp:align>
            </wp:positionH>
            <wp:positionV relativeFrom="paragraph">
              <wp:posOffset>111481</wp:posOffset>
            </wp:positionV>
            <wp:extent cx="1854835" cy="810260"/>
            <wp:effectExtent l="0" t="0" r="0" b="0"/>
            <wp:wrapNone/>
            <wp:docPr id="1420293736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93736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06">
        <w:t xml:space="preserve">culturally safe which means people of different </w:t>
      </w:r>
      <w:r w:rsidR="00134B06" w:rsidRPr="00FE60CF">
        <w:rPr>
          <w:b/>
          <w:bCs/>
        </w:rPr>
        <w:t>cultures</w:t>
      </w:r>
      <w:r w:rsidR="00134B06">
        <w:t xml:space="preserve"> feel safe using cris</w:t>
      </w:r>
      <w:r w:rsidR="007259ED">
        <w:t>i</w:t>
      </w:r>
      <w:r w:rsidR="00134B06">
        <w:t xml:space="preserve">s reponses </w:t>
      </w:r>
    </w:p>
    <w:p w14:paraId="70934F78" w14:textId="228D650D" w:rsidR="00134B06" w:rsidRDefault="00134B06" w:rsidP="00134B06">
      <w:pPr>
        <w:pStyle w:val="Listtoplevel"/>
      </w:pPr>
      <w:r>
        <w:t>available all day / night</w:t>
      </w:r>
      <w:r w:rsidR="009B523D">
        <w:t>.</w:t>
      </w:r>
    </w:p>
    <w:p w14:paraId="7E7D1038" w14:textId="77777777" w:rsidR="009B523D" w:rsidRDefault="009B523D" w:rsidP="009B523D"/>
    <w:p w14:paraId="04417BB1" w14:textId="77777777" w:rsidR="009B523D" w:rsidRDefault="009B523D" w:rsidP="009B523D"/>
    <w:p w14:paraId="40B3F979" w14:textId="5C2CC406" w:rsidR="009B523D" w:rsidRDefault="00CF03B0" w:rsidP="009B523D">
      <w:r>
        <w:rPr>
          <w:noProof/>
          <w:lang w:eastAsia="en-GB"/>
        </w:rPr>
        <w:drawing>
          <wp:anchor distT="0" distB="0" distL="114300" distR="114300" simplePos="0" relativeHeight="252103680" behindDoc="0" locked="0" layoutInCell="1" allowOverlap="1" wp14:anchorId="622A7C00" wp14:editId="17E7114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46921" cy="1048076"/>
            <wp:effectExtent l="0" t="0" r="1270" b="0"/>
            <wp:wrapNone/>
            <wp:docPr id="94371103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1103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21" cy="10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F18">
        <w:t>Good crisis response</w:t>
      </w:r>
      <w:r w:rsidR="00A65986">
        <w:t>s</w:t>
      </w:r>
      <w:r w:rsidR="00CE2F18">
        <w:t xml:space="preserve"> also </w:t>
      </w:r>
      <w:r w:rsidR="00E40F68">
        <w:t>give</w:t>
      </w:r>
      <w:r w:rsidR="00A65986">
        <w:t xml:space="preserve"> </w:t>
      </w:r>
      <w:r w:rsidR="00CE2F18">
        <w:t xml:space="preserve">people choice </w:t>
      </w:r>
      <w:r w:rsidR="00A65986">
        <w:t xml:space="preserve">about </w:t>
      </w:r>
      <w:r w:rsidR="00CE2F18">
        <w:t xml:space="preserve">how they want to be supported. </w:t>
      </w:r>
    </w:p>
    <w:p w14:paraId="4DB95ABC" w14:textId="1B3360CB" w:rsidR="00134B06" w:rsidRDefault="00134B06" w:rsidP="00134B06"/>
    <w:p w14:paraId="3501FD2D" w14:textId="77777777" w:rsidR="00134B06" w:rsidRDefault="00134B06" w:rsidP="00134B06"/>
    <w:p w14:paraId="2F328D1E" w14:textId="5770C8C3" w:rsidR="00134B06" w:rsidRDefault="00134B06" w:rsidP="00134B06">
      <w:r>
        <w:t>Good crisis responses include:</w:t>
      </w:r>
    </w:p>
    <w:p w14:paraId="77D23B23" w14:textId="1CD2B895" w:rsidR="00134B06" w:rsidRDefault="007259ED" w:rsidP="00134B06">
      <w:pPr>
        <w:pStyle w:val="Listtoplevel"/>
      </w:pPr>
      <w:r w:rsidRPr="007259ED">
        <w:rPr>
          <w:b/>
          <w:bCs/>
        </w:rPr>
        <w:drawing>
          <wp:anchor distT="0" distB="0" distL="114300" distR="114300" simplePos="0" relativeHeight="251975680" behindDoc="0" locked="0" layoutInCell="1" allowOverlap="1" wp14:anchorId="4D24D98F" wp14:editId="4B7F5B38">
            <wp:simplePos x="0" y="0"/>
            <wp:positionH relativeFrom="margin">
              <wp:align>left</wp:align>
            </wp:positionH>
            <wp:positionV relativeFrom="paragraph">
              <wp:posOffset>265934</wp:posOffset>
            </wp:positionV>
            <wp:extent cx="1338470" cy="994127"/>
            <wp:effectExtent l="0" t="0" r="0" b="0"/>
            <wp:wrapNone/>
            <wp:docPr id="754240165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40165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70" cy="9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06" w:rsidRPr="007259ED">
        <w:rPr>
          <w:b/>
          <w:bCs/>
        </w:rPr>
        <w:t>peer support</w:t>
      </w:r>
      <w:r w:rsidR="00134B06">
        <w:t xml:space="preserve"> workers </w:t>
      </w:r>
    </w:p>
    <w:p w14:paraId="5FAC4460" w14:textId="455B8694" w:rsidR="00134B06" w:rsidRDefault="00134B06" w:rsidP="00134B06">
      <w:pPr>
        <w:pStyle w:val="Listtoplevel"/>
      </w:pPr>
      <w:r>
        <w:t xml:space="preserve">support for young people. </w:t>
      </w:r>
    </w:p>
    <w:p w14:paraId="533ABB85" w14:textId="7B8ECC5C" w:rsidR="00FE60CF" w:rsidRDefault="00FE60CF" w:rsidP="007259ED">
      <w:r>
        <w:rPr>
          <w:b/>
          <w:bCs/>
          <w:noProof/>
        </w:rPr>
        <w:lastRenderedPageBreak/>
        <w:drawing>
          <wp:anchor distT="0" distB="0" distL="114300" distR="114300" simplePos="0" relativeHeight="252137472" behindDoc="0" locked="0" layoutInCell="1" allowOverlap="1" wp14:anchorId="3042CF5F" wp14:editId="7D3D6694">
            <wp:simplePos x="0" y="0"/>
            <wp:positionH relativeFrom="margin">
              <wp:posOffset>0</wp:posOffset>
            </wp:positionH>
            <wp:positionV relativeFrom="paragraph">
              <wp:posOffset>165100</wp:posOffset>
            </wp:positionV>
            <wp:extent cx="1620000" cy="1242000"/>
            <wp:effectExtent l="0" t="0" r="5715" b="3175"/>
            <wp:wrapNone/>
            <wp:docPr id="20134086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086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D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53698C87" wp14:editId="7ADED58F">
                <wp:simplePos x="0" y="0"/>
                <wp:positionH relativeFrom="margin">
                  <wp:posOffset>2131695</wp:posOffset>
                </wp:positionH>
                <wp:positionV relativeFrom="paragraph">
                  <wp:posOffset>-64770</wp:posOffset>
                </wp:positionV>
                <wp:extent cx="3600000" cy="1727200"/>
                <wp:effectExtent l="0" t="0" r="0" b="0"/>
                <wp:wrapNone/>
                <wp:docPr id="757347565" name="Rectangle 7573475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72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0EA24" id="Rectangle 757347565" o:spid="_x0000_s1026" alt="&quot;&quot;" style="position:absolute;margin-left:167.85pt;margin-top:-5.1pt;width:283.45pt;height:136pt;z-index:-25118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 xml:space="preserve">Culture </w:t>
      </w:r>
      <w:r>
        <w:t>is a way of:</w:t>
      </w:r>
    </w:p>
    <w:p w14:paraId="2B5DA425" w14:textId="4EE5C657" w:rsidR="00FE60CF" w:rsidRDefault="00FE60CF" w:rsidP="00FE60CF">
      <w:pPr>
        <w:pStyle w:val="Listtoplevel"/>
      </w:pPr>
      <w:r>
        <w:t>thinking that a group shares</w:t>
      </w:r>
    </w:p>
    <w:p w14:paraId="40D90B95" w14:textId="7AC1E2A5" w:rsidR="00FE60CF" w:rsidRPr="00FE60CF" w:rsidRDefault="00FE60CF" w:rsidP="00FE60CF">
      <w:pPr>
        <w:pStyle w:val="Listtoplevel"/>
      </w:pPr>
      <w:r>
        <w:t>doing things as a group.</w:t>
      </w:r>
    </w:p>
    <w:p w14:paraId="0E80E394" w14:textId="1EB47BEC" w:rsidR="00FE60CF" w:rsidRDefault="00FE60CF" w:rsidP="007259ED">
      <w:pPr>
        <w:rPr>
          <w:b/>
          <w:bCs/>
        </w:rPr>
      </w:pPr>
    </w:p>
    <w:p w14:paraId="09EE8B59" w14:textId="1264B2B7" w:rsidR="00FE60CF" w:rsidRDefault="00FE60CF" w:rsidP="007259ED">
      <w:pPr>
        <w:rPr>
          <w:b/>
          <w:bCs/>
        </w:rPr>
      </w:pPr>
    </w:p>
    <w:p w14:paraId="39DDCD15" w14:textId="17F76160" w:rsidR="007259ED" w:rsidRPr="0085594C" w:rsidRDefault="00877750" w:rsidP="007259ED">
      <w:r>
        <w:rPr>
          <w:noProof/>
        </w:rPr>
        <w:drawing>
          <wp:anchor distT="0" distB="0" distL="114300" distR="114300" simplePos="0" relativeHeight="252125184" behindDoc="0" locked="0" layoutInCell="1" allowOverlap="1" wp14:anchorId="0D24F89C" wp14:editId="3965638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93520" cy="989049"/>
            <wp:effectExtent l="0" t="0" r="0" b="0"/>
            <wp:wrapNone/>
            <wp:docPr id="2029657183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6654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A6" w:rsidRPr="008C2D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729279D0" wp14:editId="42CD0EED">
                <wp:simplePos x="0" y="0"/>
                <wp:positionH relativeFrom="margin">
                  <wp:align>right</wp:align>
                </wp:positionH>
                <wp:positionV relativeFrom="paragraph">
                  <wp:posOffset>-92765</wp:posOffset>
                </wp:positionV>
                <wp:extent cx="3600000" cy="1166191"/>
                <wp:effectExtent l="0" t="0" r="635" b="0"/>
                <wp:wrapNone/>
                <wp:docPr id="928759955" name="Rectangle 9287599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661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66785" id="Rectangle 928759955" o:spid="_x0000_s1026" alt="&quot;&quot;" style="position:absolute;margin-left:232.25pt;margin-top:-7.3pt;width:283.45pt;height:91.85pt;z-index:-251193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7259ED">
        <w:rPr>
          <w:b/>
          <w:bCs/>
        </w:rPr>
        <w:t xml:space="preserve">Peer support </w:t>
      </w:r>
      <w:r w:rsidR="0085594C">
        <w:t xml:space="preserve">is where people support each other because they have something in common. </w:t>
      </w:r>
    </w:p>
    <w:p w14:paraId="42403782" w14:textId="4F8367B0" w:rsidR="00134B06" w:rsidRDefault="00134B06" w:rsidP="00134B06"/>
    <w:p w14:paraId="2DFE5728" w14:textId="77777777" w:rsidR="0085594C" w:rsidRDefault="0085594C" w:rsidP="0085594C"/>
    <w:p w14:paraId="3FBE09DB" w14:textId="3B57AFC1" w:rsidR="00134B06" w:rsidRDefault="00BF0CB5" w:rsidP="0085594C">
      <w:r>
        <w:rPr>
          <w:noProof/>
        </w:rPr>
        <w:drawing>
          <wp:anchor distT="0" distB="0" distL="114300" distR="114300" simplePos="0" relativeHeight="251979776" behindDoc="0" locked="0" layoutInCell="1" allowOverlap="1" wp14:anchorId="467BB04D" wp14:editId="2ECF0E6B">
            <wp:simplePos x="0" y="0"/>
            <wp:positionH relativeFrom="margin">
              <wp:posOffset>0</wp:posOffset>
            </wp:positionH>
            <wp:positionV relativeFrom="paragraph">
              <wp:posOffset>34290</wp:posOffset>
            </wp:positionV>
            <wp:extent cx="1453515" cy="993775"/>
            <wp:effectExtent l="0" t="0" r="0" b="0"/>
            <wp:wrapNone/>
            <wp:docPr id="95857248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7248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06">
        <w:t>When crisis responses include all these things:</w:t>
      </w:r>
    </w:p>
    <w:p w14:paraId="60101D23" w14:textId="0DA0E453" w:rsidR="00134B06" w:rsidRDefault="00EC5804" w:rsidP="00134B06">
      <w:pPr>
        <w:pStyle w:val="Listtoplevel"/>
      </w:pPr>
      <w:r>
        <w:drawing>
          <wp:anchor distT="0" distB="0" distL="114300" distR="114300" simplePos="0" relativeHeight="252145664" behindDoc="0" locked="0" layoutInCell="1" allowOverlap="1" wp14:anchorId="19FD2437" wp14:editId="1F630C80">
            <wp:simplePos x="0" y="0"/>
            <wp:positionH relativeFrom="margin">
              <wp:posOffset>-635</wp:posOffset>
            </wp:positionH>
            <wp:positionV relativeFrom="paragraph">
              <wp:posOffset>521970</wp:posOffset>
            </wp:positionV>
            <wp:extent cx="1426845" cy="1122680"/>
            <wp:effectExtent l="0" t="0" r="0" b="0"/>
            <wp:wrapNone/>
            <wp:docPr id="653241332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44662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fewer </w:t>
      </w:r>
      <w:r w:rsidR="00A247F2">
        <w:t xml:space="preserve">people </w:t>
      </w:r>
      <w:r w:rsidR="00134B06">
        <w:t xml:space="preserve">need to go to emergency departments </w:t>
      </w:r>
    </w:p>
    <w:p w14:paraId="3C1C9078" w14:textId="3FC29B3C" w:rsidR="00134B06" w:rsidRPr="00134B06" w:rsidRDefault="00F239C2" w:rsidP="00134B06">
      <w:pPr>
        <w:pStyle w:val="Listtoplevel"/>
      </w:pPr>
      <w:r>
        <w:t>p</w:t>
      </w:r>
      <w:r w:rsidR="00A247F2">
        <w:t xml:space="preserve">eople </w:t>
      </w:r>
      <w:r w:rsidR="00134B06">
        <w:t xml:space="preserve">go through less </w:t>
      </w:r>
      <w:r w:rsidR="00134B06">
        <w:rPr>
          <w:b/>
          <w:bCs/>
        </w:rPr>
        <w:t xml:space="preserve">trauma. </w:t>
      </w:r>
    </w:p>
    <w:p w14:paraId="248C1C3B" w14:textId="7D33FFC5" w:rsidR="00134B06" w:rsidRDefault="00FE60CF" w:rsidP="00134B06">
      <w:r>
        <w:rPr>
          <w:b/>
          <w:bCs/>
          <w:noProof/>
        </w:rPr>
        <w:drawing>
          <wp:anchor distT="0" distB="0" distL="114300" distR="114300" simplePos="0" relativeHeight="251981824" behindDoc="0" locked="0" layoutInCell="1" allowOverlap="1" wp14:anchorId="2003C1E4" wp14:editId="4AA3F0DB">
            <wp:simplePos x="0" y="0"/>
            <wp:positionH relativeFrom="margin">
              <wp:posOffset>0</wp:posOffset>
            </wp:positionH>
            <wp:positionV relativeFrom="paragraph">
              <wp:posOffset>221615</wp:posOffset>
            </wp:positionV>
            <wp:extent cx="768350" cy="1199515"/>
            <wp:effectExtent l="0" t="0" r="6350" b="0"/>
            <wp:wrapNone/>
            <wp:docPr id="1109241269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41269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381FD" w14:textId="4BD6742F" w:rsidR="007353DF" w:rsidRDefault="007353DF" w:rsidP="00134B06">
      <w:pPr>
        <w:rPr>
          <w:b/>
          <w:bCs/>
          <w:noProof/>
        </w:rPr>
      </w:pPr>
      <w:r w:rsidRPr="008C2D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21B72A2A" wp14:editId="6D45AEAD">
                <wp:simplePos x="0" y="0"/>
                <wp:positionH relativeFrom="margin">
                  <wp:align>right</wp:align>
                </wp:positionH>
                <wp:positionV relativeFrom="paragraph">
                  <wp:posOffset>269875</wp:posOffset>
                </wp:positionV>
                <wp:extent cx="3600000" cy="803910"/>
                <wp:effectExtent l="0" t="0" r="635" b="0"/>
                <wp:wrapNone/>
                <wp:docPr id="572088354" name="Rectangle 5720883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039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E5651" id="Rectangle 572088354" o:spid="_x0000_s1026" alt="&quot;&quot;" style="position:absolute;margin-left:232.25pt;margin-top:21.25pt;width:283.45pt;height:63.3pt;z-index:-251437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" fillcolor="#bdd6ee [1304]" stroked="f" strokeweight="1pt">
                <w10:wrap anchorx="margin"/>
              </v:rect>
            </w:pict>
          </mc:Fallback>
        </mc:AlternateContent>
      </w:r>
    </w:p>
    <w:p w14:paraId="57067D9E" w14:textId="38B4726A" w:rsidR="00134B06" w:rsidRDefault="00134B06" w:rsidP="00134B06">
      <w:r>
        <w:rPr>
          <w:b/>
          <w:bCs/>
        </w:rPr>
        <w:t xml:space="preserve">Trauma </w:t>
      </w:r>
      <w:r>
        <w:t>is wh</w:t>
      </w:r>
      <w:r w:rsidR="00FE60CF">
        <w:t>at happens when you go through something very bad</w:t>
      </w:r>
      <w:r>
        <w:t xml:space="preserve">. </w:t>
      </w:r>
    </w:p>
    <w:p w14:paraId="2E859523" w14:textId="7556CDEC" w:rsidR="00851509" w:rsidRDefault="00851509" w:rsidP="00134B06"/>
    <w:p w14:paraId="48008922" w14:textId="77777777" w:rsidR="001158A6" w:rsidRDefault="001158A6">
      <w:pPr>
        <w:spacing w:line="240" w:lineRule="auto"/>
        <w:ind w:left="0"/>
      </w:pPr>
      <w:r>
        <w:br w:type="page"/>
      </w:r>
    </w:p>
    <w:p w14:paraId="22DEEA32" w14:textId="1F66DB87" w:rsidR="00851509" w:rsidRDefault="00107135" w:rsidP="002330CF">
      <w:r>
        <w:rPr>
          <w:noProof/>
          <w:lang w:eastAsia="en-NZ"/>
        </w:rPr>
        <w:lastRenderedPageBreak/>
        <w:drawing>
          <wp:anchor distT="0" distB="0" distL="114300" distR="114300" simplePos="0" relativeHeight="251982848" behindDoc="0" locked="0" layoutInCell="1" allowOverlap="1" wp14:anchorId="474BF448" wp14:editId="6593713E">
            <wp:simplePos x="0" y="0"/>
            <wp:positionH relativeFrom="margin">
              <wp:posOffset>0</wp:posOffset>
            </wp:positionH>
            <wp:positionV relativeFrom="paragraph">
              <wp:posOffset>287655</wp:posOffset>
            </wp:positionV>
            <wp:extent cx="1461456" cy="1139687"/>
            <wp:effectExtent l="0" t="0" r="0" b="3810"/>
            <wp:wrapNone/>
            <wp:docPr id="1840948681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48681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56" cy="11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0CF">
        <w:t xml:space="preserve">Some parts of crisis responses work well in </w:t>
      </w:r>
      <w:r w:rsidR="001C6716">
        <w:t>Aotearoa</w:t>
      </w:r>
      <w:r w:rsidR="002330CF">
        <w:t xml:space="preserve"> New Zealand such as:</w:t>
      </w:r>
    </w:p>
    <w:p w14:paraId="7AF302C1" w14:textId="23410499" w:rsidR="002330CF" w:rsidRDefault="00FE60CF" w:rsidP="002330CF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984896" behindDoc="0" locked="0" layoutInCell="1" allowOverlap="1" wp14:anchorId="11006CBD" wp14:editId="2B78FF15">
            <wp:simplePos x="0" y="0"/>
            <wp:positionH relativeFrom="margin">
              <wp:align>left</wp:align>
            </wp:positionH>
            <wp:positionV relativeFrom="paragraph">
              <wp:posOffset>662305</wp:posOffset>
            </wp:positionV>
            <wp:extent cx="1440000" cy="1069200"/>
            <wp:effectExtent l="0" t="0" r="0" b="0"/>
            <wp:wrapNone/>
            <wp:docPr id="44244659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40165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0CF" w:rsidRPr="0059536A">
        <w:rPr>
          <w:b/>
          <w:bCs/>
          <w:lang w:eastAsia="en-NZ"/>
        </w:rPr>
        <w:t>kaupapa Māori</w:t>
      </w:r>
      <w:r w:rsidR="002330CF" w:rsidRPr="1A5FC74F">
        <w:rPr>
          <w:lang w:eastAsia="en-NZ"/>
        </w:rPr>
        <w:t xml:space="preserve"> services </w:t>
      </w:r>
    </w:p>
    <w:p w14:paraId="1A5E332E" w14:textId="1CFCA48A" w:rsidR="002330CF" w:rsidRDefault="002330CF" w:rsidP="008E1E8F">
      <w:pPr>
        <w:pStyle w:val="Listtoplevel"/>
        <w:rPr>
          <w:lang w:eastAsia="en-NZ"/>
        </w:rPr>
      </w:pPr>
      <w:r w:rsidRPr="1A5FC74F">
        <w:rPr>
          <w:lang w:eastAsia="en-NZ"/>
        </w:rPr>
        <w:t>services run by peer support workers.</w:t>
      </w:r>
    </w:p>
    <w:p w14:paraId="78302315" w14:textId="77777777" w:rsidR="0059536A" w:rsidRDefault="0059536A" w:rsidP="0059536A">
      <w:pPr>
        <w:rPr>
          <w:lang w:eastAsia="en-NZ"/>
        </w:rPr>
      </w:pPr>
    </w:p>
    <w:p w14:paraId="0061A303" w14:textId="77777777" w:rsidR="00FE60CF" w:rsidRDefault="00FE60CF" w:rsidP="0059536A">
      <w:pPr>
        <w:rPr>
          <w:lang w:eastAsia="en-NZ"/>
        </w:rPr>
      </w:pPr>
    </w:p>
    <w:p w14:paraId="67751FE9" w14:textId="05A89501" w:rsidR="0059536A" w:rsidRDefault="00382C7B" w:rsidP="0059536A">
      <w:pPr>
        <w:rPr>
          <w:lang w:eastAsia="en-NZ"/>
        </w:rPr>
      </w:pPr>
      <w:bookmarkStart w:id="9" w:name="_Hlk211427102"/>
      <w:r>
        <w:rPr>
          <w:noProof/>
          <w:lang w:eastAsia="en-NZ"/>
        </w:rPr>
        <w:drawing>
          <wp:anchor distT="0" distB="0" distL="114300" distR="114300" simplePos="0" relativeHeight="252106752" behindDoc="0" locked="0" layoutInCell="1" allowOverlap="1" wp14:anchorId="73B2DE77" wp14:editId="6EA783D2">
            <wp:simplePos x="0" y="0"/>
            <wp:positionH relativeFrom="margin">
              <wp:posOffset>0</wp:posOffset>
            </wp:positionH>
            <wp:positionV relativeFrom="paragraph">
              <wp:posOffset>406400</wp:posOffset>
            </wp:positionV>
            <wp:extent cx="1587500" cy="1064213"/>
            <wp:effectExtent l="0" t="0" r="0" b="3175"/>
            <wp:wrapNone/>
            <wp:docPr id="894501360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01360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6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28B" w:rsidRPr="008C2D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2EA63A65" wp14:editId="394A718D">
                <wp:simplePos x="0" y="0"/>
                <wp:positionH relativeFrom="margin">
                  <wp:posOffset>2125683</wp:posOffset>
                </wp:positionH>
                <wp:positionV relativeFrom="paragraph">
                  <wp:posOffset>-71252</wp:posOffset>
                </wp:positionV>
                <wp:extent cx="3600000" cy="3479470"/>
                <wp:effectExtent l="0" t="0" r="635" b="6985"/>
                <wp:wrapNone/>
                <wp:docPr id="326430546" name="Rectangle 326430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4794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F5BB6" id="Rectangle 326430546" o:spid="_x0000_s1026" alt="&quot;&quot;" style="position:absolute;margin-left:167.4pt;margin-top:-5.6pt;width:283.45pt;height:273.95pt;z-index:-25123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59536A">
        <w:rPr>
          <w:b/>
          <w:bCs/>
          <w:lang w:eastAsia="en-NZ"/>
        </w:rPr>
        <w:t xml:space="preserve">Kaupapa Māori </w:t>
      </w:r>
      <w:r w:rsidR="0059536A">
        <w:rPr>
          <w:lang w:eastAsia="en-NZ"/>
        </w:rPr>
        <w:t>means using all the parts of Māori:</w:t>
      </w:r>
      <w:r w:rsidR="0049228B" w:rsidRPr="0049228B">
        <w:rPr>
          <w:b/>
          <w:bCs/>
          <w:noProof/>
        </w:rPr>
        <w:t xml:space="preserve"> </w:t>
      </w:r>
    </w:p>
    <w:p w14:paraId="59B37192" w14:textId="373E43FF" w:rsidR="0059536A" w:rsidRDefault="0049228B" w:rsidP="0059536A">
      <w:pPr>
        <w:pStyle w:val="Listtoplevel"/>
        <w:rPr>
          <w:lang w:eastAsia="en-NZ"/>
        </w:rPr>
      </w:pPr>
      <w:r>
        <w:rPr>
          <w:lang w:eastAsia="en-NZ"/>
        </w:rPr>
        <w:t>knowledge</w:t>
      </w:r>
    </w:p>
    <w:p w14:paraId="47D664DE" w14:textId="6BD94954" w:rsidR="0059536A" w:rsidRDefault="0049228B" w:rsidP="0059536A">
      <w:pPr>
        <w:pStyle w:val="Listtoplevel"/>
        <w:rPr>
          <w:lang w:eastAsia="en-NZ"/>
        </w:rPr>
      </w:pPr>
      <w:r>
        <w:rPr>
          <w:lang w:eastAsia="en-NZ"/>
        </w:rPr>
        <w:t>skills</w:t>
      </w:r>
    </w:p>
    <w:p w14:paraId="0BC4DC64" w14:textId="6BF3DE6B" w:rsidR="0059536A" w:rsidRDefault="00382C7B" w:rsidP="0059536A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2105728" behindDoc="0" locked="0" layoutInCell="1" allowOverlap="1" wp14:anchorId="3AE63FD2" wp14:editId="635831FF">
            <wp:simplePos x="0" y="0"/>
            <wp:positionH relativeFrom="margin">
              <wp:posOffset>0</wp:posOffset>
            </wp:positionH>
            <wp:positionV relativeFrom="paragraph">
              <wp:posOffset>247015</wp:posOffset>
            </wp:positionV>
            <wp:extent cx="1587500" cy="855770"/>
            <wp:effectExtent l="0" t="0" r="0" b="0"/>
            <wp:wrapNone/>
            <wp:docPr id="70215311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5311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8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28B">
        <w:rPr>
          <w:lang w:eastAsia="en-NZ"/>
        </w:rPr>
        <w:t>attitudes</w:t>
      </w:r>
    </w:p>
    <w:p w14:paraId="5CB2D6E4" w14:textId="2C90EFDB" w:rsidR="0059536A" w:rsidRDefault="0049228B" w:rsidP="0059536A">
      <w:pPr>
        <w:pStyle w:val="Listtoplevel"/>
        <w:rPr>
          <w:lang w:eastAsia="en-NZ"/>
        </w:rPr>
      </w:pPr>
      <w:r>
        <w:rPr>
          <w:lang w:eastAsia="en-NZ"/>
        </w:rPr>
        <w:t xml:space="preserve">values. </w:t>
      </w:r>
    </w:p>
    <w:bookmarkEnd w:id="9"/>
    <w:p w14:paraId="04F21D1A" w14:textId="77777777" w:rsidR="0059536A" w:rsidRPr="0059536A" w:rsidRDefault="0059536A" w:rsidP="0059536A">
      <w:pPr>
        <w:rPr>
          <w:lang w:eastAsia="en-NZ"/>
        </w:rPr>
      </w:pPr>
    </w:p>
    <w:p w14:paraId="5DB81ADB" w14:textId="72CC8FF7" w:rsidR="008E1E8F" w:rsidRDefault="008E1E8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2CBBE091" w14:textId="6A55F6B2" w:rsidR="008E1E8F" w:rsidRPr="00134B06" w:rsidRDefault="008E1E8F" w:rsidP="008E1E8F">
      <w:pPr>
        <w:pStyle w:val="Heading1"/>
        <w:rPr>
          <w:lang w:eastAsia="en-NZ"/>
        </w:rPr>
      </w:pPr>
      <w:bookmarkStart w:id="10" w:name="_Changes_we_want"/>
      <w:bookmarkEnd w:id="10"/>
      <w:r>
        <w:rPr>
          <w:lang w:eastAsia="en-NZ"/>
        </w:rPr>
        <w:lastRenderedPageBreak/>
        <w:t>Changes we want to see in</w:t>
      </w:r>
      <w:r>
        <w:rPr>
          <w:lang w:eastAsia="en-NZ"/>
        </w:rPr>
        <w:br/>
        <w:t>crisis responses</w:t>
      </w:r>
    </w:p>
    <w:p w14:paraId="794E4F4F" w14:textId="560ACC4C" w:rsidR="00090942" w:rsidRDefault="00090942" w:rsidP="000A3C46">
      <w:pPr>
        <w:tabs>
          <w:tab w:val="left" w:leader="dot" w:pos="8505"/>
        </w:tabs>
      </w:pPr>
    </w:p>
    <w:p w14:paraId="4C457239" w14:textId="1B19502F" w:rsidR="00090942" w:rsidRDefault="00090942" w:rsidP="008E1E8F"/>
    <w:p w14:paraId="6C5C267D" w14:textId="5AA4AF43" w:rsidR="008E1E8F" w:rsidRDefault="009678E2" w:rsidP="008E1E8F"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515929A7" wp14:editId="4B36CCC7">
                <wp:simplePos x="0" y="0"/>
                <wp:positionH relativeFrom="margin">
                  <wp:posOffset>172278</wp:posOffset>
                </wp:positionH>
                <wp:positionV relativeFrom="paragraph">
                  <wp:posOffset>151959</wp:posOffset>
                </wp:positionV>
                <wp:extent cx="1563757" cy="936984"/>
                <wp:effectExtent l="0" t="0" r="0" b="0"/>
                <wp:wrapNone/>
                <wp:docPr id="1390862156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3757" cy="936984"/>
                          <a:chOff x="0" y="0"/>
                          <a:chExt cx="2606703" cy="1541531"/>
                        </a:xfrm>
                      </wpg:grpSpPr>
                      <pic:pic xmlns:pic="http://schemas.openxmlformats.org/drawingml/2006/picture">
                        <pic:nvPicPr>
                          <pic:cNvPr id="1225524937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183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9979407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"/>
                            <a:ext cx="1082040" cy="15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DD209" id="Group 80" o:spid="_x0000_s1026" alt="&quot;&quot;" style="position:absolute;margin-left:13.55pt;margin-top:11.95pt;width:123.15pt;height:73.8pt;z-index:251988992;mso-position-horizontal-relative:margin;mso-width-relative:margin;mso-height-relative:margin" coordsize="26067,15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">
                <v:shape id="Picture 38" o:spid="_x0000_s1027" type="#_x0000_t75" alt="&quot;&quot;" style="position:absolute;left:11131;width:14936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">
                  <v:imagedata r:id="rId112" o:title=""/>
                </v:shape>
                <v:shape id="Picture 33" o:spid="_x0000_s1028" type="#_x0000_t75" alt="&quot;&quot;" style="position:absolute;top:397;width:10820;height:1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">
                  <v:imagedata r:id="rId113" o:title=""/>
                </v:shape>
                <w10:wrap anchorx="margin"/>
              </v:group>
            </w:pict>
          </mc:Fallback>
        </mc:AlternateContent>
      </w:r>
      <w:r w:rsidR="008E1E8F">
        <w:t xml:space="preserve">Aotearoa New Zealand needs to get better at a lot of things for people to get </w:t>
      </w:r>
      <w:r w:rsidR="00FE60CF">
        <w:t xml:space="preserve">good </w:t>
      </w:r>
      <w:r w:rsidR="008E1E8F">
        <w:t xml:space="preserve">support when they need crisis responses. </w:t>
      </w:r>
    </w:p>
    <w:p w14:paraId="4F5E7AC0" w14:textId="49147E7E" w:rsidR="008E1E8F" w:rsidRDefault="008E1E8F" w:rsidP="008E1E8F"/>
    <w:p w14:paraId="3E66BC2A" w14:textId="77777777" w:rsidR="008E1E8F" w:rsidRDefault="008E1E8F" w:rsidP="008E1E8F"/>
    <w:p w14:paraId="23D0B7C5" w14:textId="3AD71570" w:rsidR="008E1E8F" w:rsidRDefault="00177CDF" w:rsidP="008E1E8F">
      <w:r>
        <w:rPr>
          <w:noProof/>
        </w:rPr>
        <w:drawing>
          <wp:anchor distT="0" distB="0" distL="114300" distR="114300" simplePos="0" relativeHeight="251990016" behindDoc="0" locked="0" layoutInCell="1" allowOverlap="1" wp14:anchorId="37C5259F" wp14:editId="105ABB66">
            <wp:simplePos x="0" y="0"/>
            <wp:positionH relativeFrom="margin">
              <wp:align>left</wp:align>
            </wp:positionH>
            <wp:positionV relativeFrom="paragraph">
              <wp:posOffset>54968</wp:posOffset>
            </wp:positionV>
            <wp:extent cx="1391478" cy="1036207"/>
            <wp:effectExtent l="0" t="0" r="0" b="0"/>
            <wp:wrapNone/>
            <wp:docPr id="838635657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35657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02" cy="10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4DA">
        <w:t xml:space="preserve">We have made some </w:t>
      </w:r>
      <w:r w:rsidR="005374DA">
        <w:rPr>
          <w:b/>
          <w:bCs/>
        </w:rPr>
        <w:t xml:space="preserve">recommendations </w:t>
      </w:r>
      <w:r w:rsidR="005374DA">
        <w:t xml:space="preserve">to Health </w:t>
      </w:r>
      <w:r w:rsidR="00D5057E">
        <w:br/>
      </w:r>
      <w:r w:rsidR="005374DA">
        <w:t xml:space="preserve">New Zealand </w:t>
      </w:r>
      <w:r w:rsidR="006B6CE2">
        <w:t xml:space="preserve">about </w:t>
      </w:r>
      <w:r w:rsidR="005374DA">
        <w:t xml:space="preserve">how to make crisis responses better. </w:t>
      </w:r>
    </w:p>
    <w:p w14:paraId="65720264" w14:textId="304E818E" w:rsidR="00D5057E" w:rsidRDefault="00D5057E" w:rsidP="008E1E8F"/>
    <w:p w14:paraId="144D149B" w14:textId="10FCDF8D" w:rsidR="00B06A66" w:rsidRDefault="00FB6699" w:rsidP="00B06A66">
      <w:r>
        <w:rPr>
          <w:noProof/>
        </w:rPr>
        <w:drawing>
          <wp:anchor distT="0" distB="0" distL="114300" distR="114300" simplePos="0" relativeHeight="251991040" behindDoc="0" locked="0" layoutInCell="1" allowOverlap="1" wp14:anchorId="7AC9F106" wp14:editId="03D3E803">
            <wp:simplePos x="0" y="0"/>
            <wp:positionH relativeFrom="margin">
              <wp:align>left</wp:align>
            </wp:positionH>
            <wp:positionV relativeFrom="paragraph">
              <wp:posOffset>7289</wp:posOffset>
            </wp:positionV>
            <wp:extent cx="1285461" cy="1285461"/>
            <wp:effectExtent l="0" t="0" r="0" b="0"/>
            <wp:wrapNone/>
            <wp:docPr id="213048705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87052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61" cy="128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6" w:rsidRPr="008C2D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FE586BF" wp14:editId="5133EAEC">
                <wp:simplePos x="0" y="0"/>
                <wp:positionH relativeFrom="margin">
                  <wp:align>right</wp:align>
                </wp:positionH>
                <wp:positionV relativeFrom="paragraph">
                  <wp:posOffset>259405</wp:posOffset>
                </wp:positionV>
                <wp:extent cx="3600000" cy="803910"/>
                <wp:effectExtent l="0" t="0" r="635" b="0"/>
                <wp:wrapNone/>
                <wp:docPr id="1633207655" name="Rectangle 1633207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039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A5B39" id="Rectangle 1633207655" o:spid="_x0000_s1026" alt="&quot;&quot;" style="position:absolute;margin-left:232.25pt;margin-top:20.45pt;width:283.45pt;height:63.3pt;z-index:-25144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" fillcolor="#bdd6ee [1304]" stroked="f" strokeweight="1pt">
                <w10:wrap anchorx="margin"/>
              </v:rect>
            </w:pict>
          </mc:Fallback>
        </mc:AlternateContent>
      </w:r>
    </w:p>
    <w:p w14:paraId="6C1C2C89" w14:textId="1EDDC0DC" w:rsidR="00B06A66" w:rsidRPr="001E0AEE" w:rsidRDefault="00B06A66" w:rsidP="00B06A66">
      <w:r w:rsidRPr="001E0AEE">
        <w:rPr>
          <w:b/>
          <w:bCs/>
        </w:rPr>
        <w:t>Recommendations</w:t>
      </w:r>
      <w:r w:rsidRPr="001E0AEE">
        <w:t xml:space="preserve"> are ways to make something better. </w:t>
      </w:r>
    </w:p>
    <w:p w14:paraId="7D28E440" w14:textId="72F94E71" w:rsidR="00B06A66" w:rsidRDefault="00B06A66" w:rsidP="008E1E8F"/>
    <w:p w14:paraId="7BFB7652" w14:textId="4CF13555" w:rsidR="00B06A66" w:rsidRDefault="00B06A66" w:rsidP="008E1E8F"/>
    <w:p w14:paraId="1EE70636" w14:textId="3DA3FED8" w:rsidR="00B06A66" w:rsidRDefault="006E27CC" w:rsidP="008E1E8F"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57747EFB" wp14:editId="73787827">
                <wp:simplePos x="0" y="0"/>
                <wp:positionH relativeFrom="margin">
                  <wp:align>left</wp:align>
                </wp:positionH>
                <wp:positionV relativeFrom="paragraph">
                  <wp:posOffset>202952</wp:posOffset>
                </wp:positionV>
                <wp:extent cx="1484243" cy="768626"/>
                <wp:effectExtent l="0" t="0" r="1905" b="0"/>
                <wp:wrapNone/>
                <wp:docPr id="220605296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4243" cy="768626"/>
                          <a:chOff x="0" y="0"/>
                          <a:chExt cx="1894730" cy="1007110"/>
                        </a:xfrm>
                      </wpg:grpSpPr>
                      <pic:pic xmlns:pic="http://schemas.openxmlformats.org/drawingml/2006/picture">
                        <pic:nvPicPr>
                          <pic:cNvPr id="1556831330" name="Picture 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6996564" name="Picture 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70" y="106017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BA9C0" id="Group 85" o:spid="_x0000_s1026" alt="&quot;&quot;" style="position:absolute;margin-left:0;margin-top:16pt;width:116.85pt;height:60.5pt;z-index:251994112;mso-position-horizontal:left;mso-position-horizontal-relative:margin;mso-width-relative:margin;mso-height-relative:margin" coordsize="18947,10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">
                <v:shape id="Picture 83" o:spid="_x0000_s1027" type="#_x0000_t75" alt="&quot;&quot;" style="position:absolute;width:10071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">
                  <v:imagedata r:id="rId117" o:title=""/>
                </v:shape>
                <v:shape id="Picture 84" o:spid="_x0000_s1028" type="#_x0000_t75" alt="&quot;&quot;" style="position:absolute;left:10336;top:1060;width:8611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">
                  <v:imagedata r:id="rId118" o:title=""/>
                </v:shape>
                <w10:wrap anchorx="margin"/>
              </v:group>
            </w:pict>
          </mc:Fallback>
        </mc:AlternateContent>
      </w:r>
      <w:r w:rsidR="00B06A66">
        <w:t xml:space="preserve">Our main recommendation is that Health New Zealand should make a National Crisis Response System by 30 June 2027. </w:t>
      </w:r>
    </w:p>
    <w:p w14:paraId="1F72964B" w14:textId="50419165" w:rsidR="00B06A66" w:rsidRDefault="006F231E" w:rsidP="00B06A66">
      <w:r>
        <w:rPr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5B2558EE" wp14:editId="7965E4EA">
            <wp:simplePos x="0" y="0"/>
            <wp:positionH relativeFrom="margin">
              <wp:posOffset>0</wp:posOffset>
            </wp:positionH>
            <wp:positionV relativeFrom="paragraph">
              <wp:posOffset>462280</wp:posOffset>
            </wp:positionV>
            <wp:extent cx="1364974" cy="934153"/>
            <wp:effectExtent l="0" t="0" r="0" b="5715"/>
            <wp:wrapNone/>
            <wp:docPr id="1715788728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88728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74" cy="9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CAE">
        <w:t xml:space="preserve">The </w:t>
      </w:r>
      <w:r w:rsidR="00B06A66">
        <w:t>National Crisis Response System should</w:t>
      </w:r>
      <w:r w:rsidRPr="006F231E">
        <w:t xml:space="preserve"> </w:t>
      </w:r>
      <w:r>
        <w:t>make sure people get</w:t>
      </w:r>
      <w:r w:rsidR="00B06A66">
        <w:t>:</w:t>
      </w:r>
    </w:p>
    <w:p w14:paraId="4D649123" w14:textId="19E71A3C" w:rsidR="00B06A66" w:rsidRDefault="006F231E" w:rsidP="00B06A66">
      <w:pPr>
        <w:pStyle w:val="Listtoplevel"/>
      </w:pPr>
      <w:r>
        <w:drawing>
          <wp:anchor distT="0" distB="0" distL="114300" distR="114300" simplePos="0" relativeHeight="251995136" behindDoc="0" locked="0" layoutInCell="1" allowOverlap="1" wp14:anchorId="1667056F" wp14:editId="60D31D2C">
            <wp:simplePos x="0" y="0"/>
            <wp:positionH relativeFrom="margin">
              <wp:posOffset>0</wp:posOffset>
            </wp:positionH>
            <wp:positionV relativeFrom="paragraph">
              <wp:posOffset>862965</wp:posOffset>
            </wp:positionV>
            <wp:extent cx="1290159" cy="1219200"/>
            <wp:effectExtent l="0" t="0" r="5715" b="0"/>
            <wp:wrapNone/>
            <wp:docPr id="1395879622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79622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59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6">
        <w:t>information about what will happen when going through a crisis</w:t>
      </w:r>
    </w:p>
    <w:p w14:paraId="33E80F59" w14:textId="343C4DB9" w:rsidR="00B06A66" w:rsidRDefault="006B6CE2" w:rsidP="00B06A66">
      <w:pPr>
        <w:pStyle w:val="Listtoplevel"/>
      </w:pPr>
      <w:r>
        <w:drawing>
          <wp:anchor distT="0" distB="0" distL="114300" distR="114300" simplePos="0" relativeHeight="252147712" behindDoc="0" locked="0" layoutInCell="1" allowOverlap="1" wp14:anchorId="5A8236AB" wp14:editId="507833FC">
            <wp:simplePos x="0" y="0"/>
            <wp:positionH relativeFrom="margin">
              <wp:align>left</wp:align>
            </wp:positionH>
            <wp:positionV relativeFrom="paragraph">
              <wp:posOffset>838913</wp:posOffset>
            </wp:positionV>
            <wp:extent cx="1126435" cy="1289459"/>
            <wp:effectExtent l="0" t="0" r="0" b="0"/>
            <wp:wrapNone/>
            <wp:docPr id="2030174262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39544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35" cy="12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information </w:t>
      </w:r>
      <w:r w:rsidR="00B06A66">
        <w:t xml:space="preserve">anywhere in Aotearoa New Zealand </w:t>
      </w:r>
    </w:p>
    <w:p w14:paraId="06A2B21D" w14:textId="368E57AF" w:rsidR="00B06A66" w:rsidRDefault="00B06A66" w:rsidP="00B06A66">
      <w:pPr>
        <w:pStyle w:val="Listtoplevel"/>
      </w:pPr>
      <w:r>
        <w:t>support as soon as they need it</w:t>
      </w:r>
      <w:r w:rsidR="006F231E">
        <w:t xml:space="preserve">. </w:t>
      </w:r>
    </w:p>
    <w:p w14:paraId="025583D2" w14:textId="77777777" w:rsidR="006F231E" w:rsidRDefault="006F231E" w:rsidP="006F231E"/>
    <w:p w14:paraId="39EA475C" w14:textId="77777777" w:rsidR="0015540D" w:rsidRDefault="0015540D" w:rsidP="006F231E"/>
    <w:p w14:paraId="42501C2A" w14:textId="77777777" w:rsidR="0015540D" w:rsidRDefault="0015540D" w:rsidP="0015540D">
      <w:r>
        <w:rPr>
          <w:noProof/>
        </w:rPr>
        <w:drawing>
          <wp:anchor distT="0" distB="0" distL="114300" distR="114300" simplePos="0" relativeHeight="252110848" behindDoc="0" locked="0" layoutInCell="1" allowOverlap="1" wp14:anchorId="74486666" wp14:editId="188D5430">
            <wp:simplePos x="0" y="0"/>
            <wp:positionH relativeFrom="margin">
              <wp:align>left</wp:align>
            </wp:positionH>
            <wp:positionV relativeFrom="paragraph">
              <wp:posOffset>183074</wp:posOffset>
            </wp:positionV>
            <wp:extent cx="1298713" cy="1298713"/>
            <wp:effectExtent l="0" t="0" r="0" b="0"/>
            <wp:wrapNone/>
            <wp:docPr id="1182244860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44860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13" cy="12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Crisis responses should give more support:</w:t>
      </w:r>
    </w:p>
    <w:p w14:paraId="16554376" w14:textId="77777777" w:rsidR="0015540D" w:rsidRDefault="0015540D" w:rsidP="0015540D">
      <w:pPr>
        <w:pStyle w:val="Listtoplevel"/>
      </w:pPr>
      <w:r>
        <w:t xml:space="preserve">in the evening </w:t>
      </w:r>
    </w:p>
    <w:p w14:paraId="6009D54A" w14:textId="77777777" w:rsidR="0015540D" w:rsidRDefault="0015540D" w:rsidP="0015540D">
      <w:pPr>
        <w:pStyle w:val="Listtoplevel"/>
      </w:pPr>
      <w:r>
        <w:drawing>
          <wp:anchor distT="0" distB="0" distL="114300" distR="114300" simplePos="0" relativeHeight="252111872" behindDoc="0" locked="0" layoutInCell="1" allowOverlap="1" wp14:anchorId="00E3761B" wp14:editId="313693EB">
            <wp:simplePos x="0" y="0"/>
            <wp:positionH relativeFrom="margin">
              <wp:align>left</wp:align>
            </wp:positionH>
            <wp:positionV relativeFrom="paragraph">
              <wp:posOffset>311288</wp:posOffset>
            </wp:positionV>
            <wp:extent cx="1666461" cy="516835"/>
            <wp:effectExtent l="0" t="0" r="0" b="0"/>
            <wp:wrapNone/>
            <wp:docPr id="180980661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0661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61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 the weekends. </w:t>
      </w:r>
    </w:p>
    <w:p w14:paraId="3F075372" w14:textId="77777777" w:rsidR="006F231E" w:rsidRDefault="006F231E" w:rsidP="006F231E"/>
    <w:p w14:paraId="38FBC756" w14:textId="77777777" w:rsidR="006F231E" w:rsidRDefault="006F231E" w:rsidP="006F231E"/>
    <w:p w14:paraId="56AA218A" w14:textId="77777777" w:rsidR="006F231E" w:rsidRDefault="006F231E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62050B42" w14:textId="34028946" w:rsidR="00B06A66" w:rsidRDefault="009A6A79" w:rsidP="009A6A79">
      <w:r>
        <w:lastRenderedPageBreak/>
        <w:t>Services should</w:t>
      </w:r>
      <w:r w:rsidR="00B06A66">
        <w:t>:</w:t>
      </w:r>
    </w:p>
    <w:p w14:paraId="67B6B655" w14:textId="37217ABC" w:rsidR="00052D62" w:rsidRDefault="003D1F21" w:rsidP="009A6A79">
      <w:pPr>
        <w:pStyle w:val="Listtoplevel"/>
      </w:pPr>
      <w:r>
        <w:drawing>
          <wp:anchor distT="0" distB="0" distL="114300" distR="114300" simplePos="0" relativeHeight="251998208" behindDoc="0" locked="0" layoutInCell="1" allowOverlap="1" wp14:anchorId="2CD34C58" wp14:editId="1551D5C2">
            <wp:simplePos x="0" y="0"/>
            <wp:positionH relativeFrom="margin">
              <wp:posOffset>0</wp:posOffset>
            </wp:positionH>
            <wp:positionV relativeFrom="paragraph">
              <wp:posOffset>46355</wp:posOffset>
            </wp:positionV>
            <wp:extent cx="1620000" cy="1414800"/>
            <wp:effectExtent l="0" t="0" r="5715" b="0"/>
            <wp:wrapNone/>
            <wp:docPr id="279177217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77217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D62">
        <w:t>feel:</w:t>
      </w:r>
    </w:p>
    <w:p w14:paraId="348A0FA5" w14:textId="28434101" w:rsidR="00B06A66" w:rsidRDefault="009A6A79" w:rsidP="00052D62">
      <w:pPr>
        <w:pStyle w:val="Listsecondlevel"/>
      </w:pPr>
      <w:r>
        <w:t>safe</w:t>
      </w:r>
    </w:p>
    <w:p w14:paraId="690E0B22" w14:textId="410C7798" w:rsidR="00052D62" w:rsidRDefault="009A6A79" w:rsidP="00052D62">
      <w:pPr>
        <w:pStyle w:val="Listsecondlevel"/>
      </w:pPr>
      <w:r>
        <w:t>welcom</w:t>
      </w:r>
      <w:r w:rsidR="00A17CAE">
        <w:t>ing / friendly</w:t>
      </w:r>
    </w:p>
    <w:p w14:paraId="75CC1929" w14:textId="4C59854E" w:rsidR="00B06A66" w:rsidRDefault="003D1F21" w:rsidP="00052D62">
      <w:pPr>
        <w:pStyle w:val="Listtoplevel"/>
      </w:pPr>
      <w:r>
        <w:drawing>
          <wp:anchor distT="0" distB="0" distL="114300" distR="114300" simplePos="0" relativeHeight="252000256" behindDoc="0" locked="0" layoutInCell="1" allowOverlap="1" wp14:anchorId="164C79AC" wp14:editId="335AE864">
            <wp:simplePos x="0" y="0"/>
            <wp:positionH relativeFrom="margin">
              <wp:posOffset>0</wp:posOffset>
            </wp:positionH>
            <wp:positionV relativeFrom="paragraph">
              <wp:posOffset>187960</wp:posOffset>
            </wp:positionV>
            <wp:extent cx="1855304" cy="810576"/>
            <wp:effectExtent l="0" t="0" r="0" b="0"/>
            <wp:wrapNone/>
            <wp:docPr id="1435126969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26969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04" cy="8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6">
        <w:t xml:space="preserve">have culturally safe support </w:t>
      </w:r>
    </w:p>
    <w:p w14:paraId="6A4CD4C1" w14:textId="1654D099" w:rsidR="00B06A66" w:rsidRDefault="00B06A66" w:rsidP="003D1F21">
      <w:pPr>
        <w:pStyle w:val="Listtoplevel"/>
      </w:pPr>
      <w:r>
        <w:t xml:space="preserve">follow </w:t>
      </w:r>
      <w:r w:rsidRPr="00A17CAE">
        <w:rPr>
          <w:b/>
          <w:bCs/>
        </w:rPr>
        <w:t>human right</w:t>
      </w:r>
      <w:r w:rsidR="00A17CAE" w:rsidRPr="00A17CAE">
        <w:rPr>
          <w:b/>
          <w:bCs/>
        </w:rPr>
        <w:t>s</w:t>
      </w:r>
      <w:r>
        <w:t xml:space="preserve">. </w:t>
      </w:r>
    </w:p>
    <w:p w14:paraId="234F54A0" w14:textId="2C870F47" w:rsidR="003D1F21" w:rsidRDefault="003D1F21" w:rsidP="00B06A66">
      <w:pPr>
        <w:rPr>
          <w:rFonts w:eastAsia="Times New Roman"/>
          <w:b/>
          <w:lang w:eastAsia="en-NZ"/>
        </w:rPr>
      </w:pPr>
    </w:p>
    <w:p w14:paraId="616B9BDB" w14:textId="6B4FE996" w:rsidR="003D1F21" w:rsidRDefault="003D1F21" w:rsidP="00B06A66">
      <w:pPr>
        <w:rPr>
          <w:rFonts w:eastAsia="Times New Roman"/>
          <w:b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1C949D98" wp14:editId="06814F3E">
                <wp:simplePos x="0" y="0"/>
                <wp:positionH relativeFrom="margin">
                  <wp:align>right</wp:align>
                </wp:positionH>
                <wp:positionV relativeFrom="page">
                  <wp:posOffset>5245157</wp:posOffset>
                </wp:positionV>
                <wp:extent cx="3672000" cy="4446000"/>
                <wp:effectExtent l="0" t="0" r="5080" b="0"/>
                <wp:wrapNone/>
                <wp:docPr id="12634721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444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0B9DA" id="Rectangle 1" o:spid="_x0000_s1026" alt="&quot;&quot;" style="position:absolute;margin-left:237.95pt;margin-top:413pt;width:289.15pt;height:350.1pt;z-index:-251441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" fillcolor="#bdd6ee [1304]" stroked="f" strokeweight="1pt">
                <w10:wrap anchorx="margin" anchory="page"/>
              </v:rect>
            </w:pict>
          </mc:Fallback>
        </mc:AlternateContent>
      </w:r>
    </w:p>
    <w:p w14:paraId="208AD259" w14:textId="13589364" w:rsidR="00B06A66" w:rsidRDefault="008723FD" w:rsidP="00B06A66">
      <w:pPr>
        <w:rPr>
          <w:rFonts w:eastAsia="Times New Roman"/>
          <w:lang w:eastAsia="en-NZ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72256" behindDoc="0" locked="0" layoutInCell="1" allowOverlap="1" wp14:anchorId="6E99AC9A" wp14:editId="2FAAD54D">
            <wp:simplePos x="0" y="0"/>
            <wp:positionH relativeFrom="margin">
              <wp:align>left</wp:align>
            </wp:positionH>
            <wp:positionV relativeFrom="paragraph">
              <wp:posOffset>279511</wp:posOffset>
            </wp:positionV>
            <wp:extent cx="1440000" cy="1374096"/>
            <wp:effectExtent l="0" t="0" r="825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6">
        <w:rPr>
          <w:rFonts w:eastAsia="Times New Roman"/>
          <w:b/>
          <w:lang w:eastAsia="en-NZ"/>
        </w:rPr>
        <w:t xml:space="preserve">Human rights </w:t>
      </w:r>
      <w:r w:rsidR="00B06A66">
        <w:rPr>
          <w:rFonts w:eastAsia="Times New Roman"/>
          <w:lang w:eastAsia="en-NZ"/>
        </w:rPr>
        <w:t xml:space="preserve">are things that the </w:t>
      </w:r>
      <w:r w:rsidR="00B06A66">
        <w:rPr>
          <w:rFonts w:eastAsia="Times New Roman"/>
          <w:lang w:eastAsia="en-NZ"/>
        </w:rPr>
        <w:br/>
        <w:t xml:space="preserve">law says every person should: </w:t>
      </w:r>
    </w:p>
    <w:p w14:paraId="08B458D5" w14:textId="77777777" w:rsidR="00B06A66" w:rsidRDefault="00B06A66" w:rsidP="00B06A66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09C09536" w14:textId="153FAB4E" w:rsidR="00B06A66" w:rsidRDefault="00B06A66" w:rsidP="00B06A66">
      <w:pPr>
        <w:pStyle w:val="Listtoplevel"/>
      </w:pPr>
      <w:r>
        <w:rPr>
          <w:lang w:eastAsia="en-NZ"/>
        </w:rPr>
        <w:t>be able to do.</w:t>
      </w:r>
    </w:p>
    <w:p w14:paraId="3C28E413" w14:textId="0E41DD02" w:rsidR="00B06A66" w:rsidRDefault="00B06A66" w:rsidP="00B06A66"/>
    <w:p w14:paraId="07C2943B" w14:textId="7EEE06F6" w:rsidR="00B06A66" w:rsidRDefault="00B06A66" w:rsidP="00B06A66"/>
    <w:p w14:paraId="4EBD616B" w14:textId="0C8E03B5" w:rsidR="00B06A66" w:rsidRDefault="00A17CAE" w:rsidP="00B06A66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1CC1819C" wp14:editId="0AA671FF">
            <wp:simplePos x="0" y="0"/>
            <wp:positionH relativeFrom="margin">
              <wp:posOffset>0</wp:posOffset>
            </wp:positionH>
            <wp:positionV relativeFrom="paragraph">
              <wp:posOffset>50165</wp:posOffset>
            </wp:positionV>
            <wp:extent cx="1619885" cy="1219835"/>
            <wp:effectExtent l="0" t="0" r="5715" b="0"/>
            <wp:wrapNone/>
            <wp:docPr id="149441541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1541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6">
        <w:rPr>
          <w:rFonts w:eastAsia="Arial"/>
        </w:rPr>
        <w:t>Rights are things like:</w:t>
      </w:r>
    </w:p>
    <w:p w14:paraId="524F125F" w14:textId="4051F3E5" w:rsidR="00B06A66" w:rsidRDefault="00B06A66" w:rsidP="00B06A66">
      <w:pPr>
        <w:pStyle w:val="Listtoplevel"/>
      </w:pPr>
      <w:r>
        <w:t>having a safe place to live</w:t>
      </w:r>
    </w:p>
    <w:p w14:paraId="157D8BBF" w14:textId="2794BC4F" w:rsidR="00D26AC3" w:rsidRDefault="00A17CAE" w:rsidP="003D1F21">
      <w:pPr>
        <w:pStyle w:val="Listtoplevel"/>
      </w:pPr>
      <w:r>
        <w:t>getting</w:t>
      </w:r>
      <w:r w:rsidR="0049228B">
        <w:t xml:space="preserve"> medical care.</w:t>
      </w:r>
      <w:r w:rsidR="00D26AC3">
        <w:br w:type="page"/>
      </w:r>
    </w:p>
    <w:p w14:paraId="6DBAEC57" w14:textId="75550052" w:rsidR="001601B5" w:rsidRDefault="00A17CAE" w:rsidP="001601B5">
      <w:r>
        <w:rPr>
          <w:noProof/>
        </w:rPr>
        <w:lastRenderedPageBreak/>
        <w:drawing>
          <wp:anchor distT="0" distB="0" distL="114300" distR="114300" simplePos="0" relativeHeight="252010496" behindDoc="0" locked="0" layoutInCell="1" allowOverlap="1" wp14:anchorId="6D85D513" wp14:editId="55F8559E">
            <wp:simplePos x="0" y="0"/>
            <wp:positionH relativeFrom="margin">
              <wp:posOffset>0</wp:posOffset>
            </wp:positionH>
            <wp:positionV relativeFrom="paragraph">
              <wp:posOffset>417195</wp:posOffset>
            </wp:positionV>
            <wp:extent cx="1439545" cy="1439545"/>
            <wp:effectExtent l="0" t="0" r="0" b="0"/>
            <wp:wrapNone/>
            <wp:docPr id="139039021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9021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D62">
        <w:t>Different kinds of s</w:t>
      </w:r>
      <w:r w:rsidR="00D26AC3">
        <w:t>upport</w:t>
      </w:r>
      <w:r w:rsidR="001601B5">
        <w:t xml:space="preserve"> should include:</w:t>
      </w:r>
    </w:p>
    <w:p w14:paraId="67A95DCC" w14:textId="7356CC71" w:rsidR="001601B5" w:rsidRDefault="001601B5" w:rsidP="001601B5">
      <w:pPr>
        <w:pStyle w:val="Listtoplevel"/>
      </w:pPr>
      <w:r>
        <w:t>crisis phone lines that are open:</w:t>
      </w:r>
    </w:p>
    <w:p w14:paraId="6D963F96" w14:textId="62C3F53D" w:rsidR="001601B5" w:rsidRDefault="001601B5" w:rsidP="001601B5">
      <w:pPr>
        <w:pStyle w:val="Listsecondlevel"/>
      </w:pPr>
      <w:r>
        <w:t xml:space="preserve">all day </w:t>
      </w:r>
      <w:r w:rsidR="00CB3AC4">
        <w:t xml:space="preserve">/ night </w:t>
      </w:r>
    </w:p>
    <w:p w14:paraId="542B932B" w14:textId="0D22F7CF" w:rsidR="001601B5" w:rsidRDefault="001601B5" w:rsidP="001601B5">
      <w:pPr>
        <w:pStyle w:val="Listparagraph2"/>
        <w:rPr>
          <w:lang w:eastAsia="en-US"/>
        </w:rPr>
      </w:pPr>
      <w:r>
        <w:rPr>
          <w:lang w:eastAsia="en-US"/>
        </w:rPr>
        <w:t xml:space="preserve">every day </w:t>
      </w:r>
    </w:p>
    <w:p w14:paraId="25AA6AF2" w14:textId="11897C98" w:rsidR="001601B5" w:rsidRDefault="00A17CAE" w:rsidP="001601B5">
      <w:pPr>
        <w:pStyle w:val="Listtoplevel"/>
      </w:pPr>
      <w:r>
        <w:drawing>
          <wp:anchor distT="0" distB="0" distL="114300" distR="114300" simplePos="0" relativeHeight="252138496" behindDoc="0" locked="0" layoutInCell="1" allowOverlap="1" wp14:anchorId="1592D629" wp14:editId="28737D9D">
            <wp:simplePos x="0" y="0"/>
            <wp:positionH relativeFrom="margin">
              <wp:posOffset>0</wp:posOffset>
            </wp:positionH>
            <wp:positionV relativeFrom="paragraph">
              <wp:posOffset>24765</wp:posOffset>
            </wp:positionV>
            <wp:extent cx="1619885" cy="1619885"/>
            <wp:effectExtent l="0" t="0" r="5715" b="0"/>
            <wp:wrapNone/>
            <wp:docPr id="356155455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55455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1B5">
        <w:t xml:space="preserve">online support </w:t>
      </w:r>
    </w:p>
    <w:p w14:paraId="6408FE98" w14:textId="1AA1467C" w:rsidR="001601B5" w:rsidRDefault="001601B5" w:rsidP="001601B5">
      <w:pPr>
        <w:pStyle w:val="Listtoplevel"/>
      </w:pPr>
      <w:r>
        <w:t xml:space="preserve">crisis community teams </w:t>
      </w:r>
      <w:r w:rsidR="007C3E4A">
        <w:t xml:space="preserve">who provide support at homes </w:t>
      </w:r>
    </w:p>
    <w:p w14:paraId="606C8068" w14:textId="4B6245A7" w:rsidR="001601B5" w:rsidRDefault="00CB3AC4" w:rsidP="001601B5">
      <w:pPr>
        <w:pStyle w:val="Listtoplevel"/>
      </w:pPr>
      <w:r>
        <w:drawing>
          <wp:anchor distT="0" distB="0" distL="114300" distR="114300" simplePos="0" relativeHeight="252014592" behindDoc="0" locked="0" layoutInCell="1" allowOverlap="1" wp14:anchorId="40458A2B" wp14:editId="24175EF5">
            <wp:simplePos x="0" y="0"/>
            <wp:positionH relativeFrom="margin">
              <wp:posOffset>39757</wp:posOffset>
            </wp:positionH>
            <wp:positionV relativeFrom="paragraph">
              <wp:posOffset>413385</wp:posOffset>
            </wp:positionV>
            <wp:extent cx="1054085" cy="1099930"/>
            <wp:effectExtent l="0" t="0" r="0" b="5080"/>
            <wp:wrapNone/>
            <wp:docPr id="79313765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3765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85" cy="10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1B5">
        <w:t xml:space="preserve">crisis </w:t>
      </w:r>
      <w:r w:rsidR="007C3E4A">
        <w:t>caf</w:t>
      </w:r>
      <w:r w:rsidR="001A53D7">
        <w:t>e</w:t>
      </w:r>
      <w:r w:rsidR="00A17CAE">
        <w:t>s</w:t>
      </w:r>
      <w:r w:rsidR="007C3E4A">
        <w:t xml:space="preserve"> – safe spaces for people to go to </w:t>
      </w:r>
    </w:p>
    <w:p w14:paraId="31999007" w14:textId="30A87C1F" w:rsidR="001601B5" w:rsidRDefault="001601B5" w:rsidP="001601B5">
      <w:pPr>
        <w:pStyle w:val="Listtoplevel"/>
      </w:pPr>
      <w:r w:rsidRPr="00A17CAE">
        <w:rPr>
          <w:b/>
          <w:bCs/>
        </w:rPr>
        <w:t>respite</w:t>
      </w:r>
      <w:r>
        <w:t xml:space="preserve"> services </w:t>
      </w:r>
    </w:p>
    <w:p w14:paraId="59EF5D86" w14:textId="6082E50D" w:rsidR="001601B5" w:rsidRDefault="00CB3AC4" w:rsidP="001601B5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2015616" behindDoc="0" locked="0" layoutInCell="1" allowOverlap="1" wp14:anchorId="458EACF8" wp14:editId="2FA29427">
            <wp:simplePos x="0" y="0"/>
            <wp:positionH relativeFrom="column">
              <wp:posOffset>-26283</wp:posOffset>
            </wp:positionH>
            <wp:positionV relativeFrom="paragraph">
              <wp:posOffset>387350</wp:posOffset>
            </wp:positionV>
            <wp:extent cx="1376982" cy="980660"/>
            <wp:effectExtent l="0" t="0" r="0" b="0"/>
            <wp:wrapNone/>
            <wp:docPr id="193912402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2402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82" cy="9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1B5" w:rsidRPr="1A5FC74F">
        <w:rPr>
          <w:lang w:eastAsia="en-NZ"/>
        </w:rPr>
        <w:t xml:space="preserve">kaupapa Māori services </w:t>
      </w:r>
    </w:p>
    <w:p w14:paraId="34FFF6B0" w14:textId="2830F2C5" w:rsidR="001601B5" w:rsidRDefault="001601B5" w:rsidP="001601B5">
      <w:pPr>
        <w:pStyle w:val="Listtoplevel"/>
      </w:pPr>
      <w:r>
        <w:t xml:space="preserve">peer support. </w:t>
      </w:r>
    </w:p>
    <w:p w14:paraId="06B94FDF" w14:textId="77777777" w:rsidR="001A53D7" w:rsidRDefault="001A53D7" w:rsidP="001A53D7"/>
    <w:p w14:paraId="007F85CE" w14:textId="2B62C200" w:rsidR="001601B5" w:rsidRDefault="001601B5" w:rsidP="001A53D7">
      <w:r>
        <w:br w:type="page"/>
      </w:r>
    </w:p>
    <w:p w14:paraId="14142442" w14:textId="6437034B" w:rsidR="001A53D7" w:rsidRPr="001A53D7" w:rsidRDefault="001A53D7" w:rsidP="001A53D7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41568" behindDoc="0" locked="0" layoutInCell="1" allowOverlap="1" wp14:anchorId="20D804A8" wp14:editId="04D2A6B0">
            <wp:simplePos x="0" y="0"/>
            <wp:positionH relativeFrom="margin">
              <wp:posOffset>0</wp:posOffset>
            </wp:positionH>
            <wp:positionV relativeFrom="paragraph">
              <wp:posOffset>107315</wp:posOffset>
            </wp:positionV>
            <wp:extent cx="1619885" cy="1155065"/>
            <wp:effectExtent l="0" t="0" r="5715" b="635"/>
            <wp:wrapNone/>
            <wp:docPr id="103165211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5211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D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1A2C3D30" wp14:editId="407CABDE">
                <wp:simplePos x="0" y="0"/>
                <wp:positionH relativeFrom="margin">
                  <wp:align>right</wp:align>
                </wp:positionH>
                <wp:positionV relativeFrom="paragraph">
                  <wp:posOffset>-39370</wp:posOffset>
                </wp:positionV>
                <wp:extent cx="3600000" cy="1054800"/>
                <wp:effectExtent l="0" t="0" r="0" b="0"/>
                <wp:wrapNone/>
                <wp:docPr id="862899166" name="Rectangle 862899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5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43CA6" id="Rectangle 862899166" o:spid="_x0000_s1026" alt="&quot;&quot;" style="position:absolute;margin-left:232.25pt;margin-top:-3.1pt;width:283.45pt;height:83.05pt;z-index:-25117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Pr="00655217">
        <w:rPr>
          <w:b/>
          <w:bCs/>
        </w:rPr>
        <w:t>Respite</w:t>
      </w:r>
      <w:r w:rsidRPr="00655217">
        <w:t xml:space="preserve"> is a way to give </w:t>
      </w:r>
      <w:r>
        <w:br/>
      </w:r>
      <w:r w:rsidRPr="00655217">
        <w:t xml:space="preserve">whānau / </w:t>
      </w:r>
      <w:r>
        <w:t xml:space="preserve">family </w:t>
      </w:r>
      <w:r w:rsidRPr="00655217">
        <w:t>a break from caring for someon</w:t>
      </w:r>
      <w:r>
        <w:t>e.</w:t>
      </w:r>
    </w:p>
    <w:p w14:paraId="4D7FD786" w14:textId="77777777" w:rsidR="001A53D7" w:rsidRDefault="001A53D7" w:rsidP="0015540D"/>
    <w:p w14:paraId="5762EDA3" w14:textId="7EBFE87F" w:rsidR="001A53D7" w:rsidRDefault="001A53D7" w:rsidP="0015540D">
      <w:r>
        <w:rPr>
          <w:noProof/>
        </w:rPr>
        <w:drawing>
          <wp:anchor distT="0" distB="0" distL="114300" distR="114300" simplePos="0" relativeHeight="252108800" behindDoc="0" locked="0" layoutInCell="1" allowOverlap="1" wp14:anchorId="7838CECD" wp14:editId="6D0CA8B2">
            <wp:simplePos x="0" y="0"/>
            <wp:positionH relativeFrom="margin">
              <wp:posOffset>0</wp:posOffset>
            </wp:positionH>
            <wp:positionV relativeFrom="paragraph">
              <wp:posOffset>331470</wp:posOffset>
            </wp:positionV>
            <wp:extent cx="913765" cy="1219200"/>
            <wp:effectExtent l="0" t="0" r="635" b="0"/>
            <wp:wrapNone/>
            <wp:docPr id="145291678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2368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9F682" w14:textId="0B315614" w:rsidR="0015540D" w:rsidRDefault="0015540D" w:rsidP="0015540D">
      <w:r>
        <w:t xml:space="preserve">There should be more kinds of support available to people all over Aotearoa New Zealand. </w:t>
      </w:r>
    </w:p>
    <w:p w14:paraId="719E4140" w14:textId="77777777" w:rsidR="0015540D" w:rsidRDefault="0015540D" w:rsidP="001601B5"/>
    <w:p w14:paraId="544EF6AB" w14:textId="77777777" w:rsidR="0015540D" w:rsidRDefault="0015540D" w:rsidP="001601B5"/>
    <w:p w14:paraId="1074CF5A" w14:textId="63B7E4EA" w:rsidR="001601B5" w:rsidRDefault="005119D6" w:rsidP="001601B5">
      <w:r>
        <w:rPr>
          <w:noProof/>
        </w:rPr>
        <w:drawing>
          <wp:anchor distT="0" distB="0" distL="114300" distR="114300" simplePos="0" relativeHeight="252017664" behindDoc="0" locked="0" layoutInCell="1" allowOverlap="1" wp14:anchorId="73036507" wp14:editId="0B1A6A06">
            <wp:simplePos x="0" y="0"/>
            <wp:positionH relativeFrom="margin">
              <wp:align>left</wp:align>
            </wp:positionH>
            <wp:positionV relativeFrom="paragraph">
              <wp:posOffset>-396240</wp:posOffset>
            </wp:positionV>
            <wp:extent cx="1260000" cy="1260000"/>
            <wp:effectExtent l="0" t="0" r="0" b="0"/>
            <wp:wrapNone/>
            <wp:docPr id="1805144769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9115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15E">
        <w:t>T</w:t>
      </w:r>
      <w:r w:rsidR="001601B5">
        <w:t xml:space="preserve">here should also be </w:t>
      </w:r>
      <w:r w:rsidR="001A53D7">
        <w:t xml:space="preserve">support that works </w:t>
      </w:r>
      <w:r w:rsidR="001601B5">
        <w:t>for:</w:t>
      </w:r>
    </w:p>
    <w:p w14:paraId="34C76486" w14:textId="32137DD0" w:rsidR="001601B5" w:rsidRDefault="001601B5" w:rsidP="001601B5">
      <w:pPr>
        <w:pStyle w:val="Listtoplevel"/>
      </w:pPr>
      <w:r>
        <w:t xml:space="preserve">young people </w:t>
      </w:r>
    </w:p>
    <w:p w14:paraId="5CCF9650" w14:textId="5797635A" w:rsidR="001601B5" w:rsidRDefault="000D5819" w:rsidP="001601B5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2019712" behindDoc="0" locked="0" layoutInCell="1" allowOverlap="1" wp14:anchorId="468A1506" wp14:editId="0F621118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260000" cy="922428"/>
            <wp:effectExtent l="0" t="0" r="0" b="0"/>
            <wp:wrapNone/>
            <wp:docPr id="1444834265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09169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1B5">
        <w:t>people in</w:t>
      </w:r>
      <w:r w:rsidR="003D32F8">
        <w:t xml:space="preserve"> inpatient</w:t>
      </w:r>
      <w:r w:rsidR="001601B5">
        <w:t xml:space="preserve"> services</w:t>
      </w:r>
      <w:r w:rsidR="00FA13C3">
        <w:t>.</w:t>
      </w:r>
      <w:r w:rsidR="001601B5">
        <w:t xml:space="preserve"> </w:t>
      </w:r>
    </w:p>
    <w:p w14:paraId="4393F2B6" w14:textId="52321439" w:rsidR="001601B5" w:rsidRDefault="001601B5" w:rsidP="00825538"/>
    <w:p w14:paraId="3451A6D1" w14:textId="20D5DEC5" w:rsidR="001A53D7" w:rsidRDefault="001A53D7">
      <w:pPr>
        <w:spacing w:line="240" w:lineRule="auto"/>
        <w:ind w:left="0"/>
      </w:pPr>
      <w:r>
        <w:br w:type="page"/>
      </w:r>
    </w:p>
    <w:p w14:paraId="0E8C89D6" w14:textId="2204FC59" w:rsidR="00B56F05" w:rsidRDefault="00BF043E" w:rsidP="001A53D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59F6CEAA" wp14:editId="40367FF0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1496060" cy="768350"/>
                <wp:effectExtent l="0" t="0" r="8890" b="0"/>
                <wp:wrapNone/>
                <wp:docPr id="1216787549" name="Group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060" cy="768350"/>
                          <a:chOff x="0" y="0"/>
                          <a:chExt cx="1496060" cy="768350"/>
                        </a:xfrm>
                      </wpg:grpSpPr>
                      <pic:pic xmlns:pic="http://schemas.openxmlformats.org/drawingml/2006/picture">
                        <pic:nvPicPr>
                          <pic:cNvPr id="1676019490" name="Picture 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765681" name="Picture 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60" y="3048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F03ED" id="Group 98" o:spid="_x0000_s1026" alt="&quot;&quot;" style="position:absolute;margin-left:0;margin-top:7.45pt;width:117.8pt;height:60.5pt;z-index:252024832;mso-position-horizontal:left;mso-position-horizontal-relative:margin" coordsize="14960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">
                <v:shape id="Picture 83" o:spid="_x0000_s1027" type="#_x0000_t75" alt="&quot;&quot;" style="position:absolute;width:7886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">
                  <v:imagedata r:id="rId117" o:title=""/>
                </v:shape>
                <v:shape id="Picture 97" o:spid="_x0000_s1028" type="#_x0000_t75" alt="&quot;&quot;" style="position:absolute;left:8229;top:304;width:6731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">
                  <v:imagedata r:id="rId135" o:title=""/>
                </v:shape>
                <w10:wrap anchorx="margin"/>
              </v:group>
            </w:pict>
          </mc:Fallback>
        </mc:AlternateContent>
      </w:r>
      <w:r w:rsidR="00092409">
        <w:t xml:space="preserve">By 30 June 2026 Health </w:t>
      </w:r>
      <w:r w:rsidR="00092409">
        <w:br/>
        <w:t xml:space="preserve">New Zealand should </w:t>
      </w:r>
      <w:r w:rsidR="00B56F05">
        <w:t>work on seeing how good / useful:</w:t>
      </w:r>
    </w:p>
    <w:p w14:paraId="063DC7E3" w14:textId="62FBB013" w:rsidR="00092409" w:rsidRDefault="00855202" w:rsidP="00B56F05">
      <w:pPr>
        <w:pStyle w:val="Listtoplevel"/>
      </w:pPr>
      <w:r>
        <w:drawing>
          <wp:anchor distT="0" distB="0" distL="114300" distR="114300" simplePos="0" relativeHeight="252026880" behindDoc="0" locked="0" layoutInCell="1" allowOverlap="1" wp14:anchorId="0BC314D5" wp14:editId="05D6F933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453515" cy="993775"/>
            <wp:effectExtent l="0" t="0" r="0" b="0"/>
            <wp:wrapNone/>
            <wp:docPr id="894565823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79902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F05">
        <w:t>peer support workers are in emergency departments</w:t>
      </w:r>
    </w:p>
    <w:p w14:paraId="3904F6E5" w14:textId="48028027" w:rsidR="00B56F05" w:rsidRDefault="00855202" w:rsidP="00B56F05">
      <w:pPr>
        <w:pStyle w:val="Listtoplevel"/>
      </w:pPr>
      <w:r>
        <w:drawing>
          <wp:anchor distT="0" distB="0" distL="114300" distR="114300" simplePos="0" relativeHeight="252030976" behindDoc="0" locked="0" layoutInCell="1" allowOverlap="1" wp14:anchorId="34061318" wp14:editId="2322D94B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054085" cy="1099930"/>
            <wp:effectExtent l="0" t="0" r="0" b="5080"/>
            <wp:wrapNone/>
            <wp:docPr id="376694381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3765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85" cy="10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F05">
        <w:t xml:space="preserve">crisis cafes are for people going through crises. </w:t>
      </w:r>
    </w:p>
    <w:p w14:paraId="5692892D" w14:textId="77777777" w:rsidR="006D6933" w:rsidRDefault="006D6933" w:rsidP="006D6933"/>
    <w:p w14:paraId="255A4986" w14:textId="2D864D08" w:rsidR="00092409" w:rsidRDefault="00092409" w:rsidP="001A53D7"/>
    <w:p w14:paraId="66B30918" w14:textId="702B2EAC" w:rsidR="006D6933" w:rsidRDefault="00591DC0" w:rsidP="001A53D7"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6FAC3B1F" wp14:editId="0AF6DBD4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1496060" cy="768350"/>
                <wp:effectExtent l="0" t="0" r="8890" b="0"/>
                <wp:wrapNone/>
                <wp:docPr id="1253477116" name="Group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060" cy="768350"/>
                          <a:chOff x="0" y="0"/>
                          <a:chExt cx="1496060" cy="768350"/>
                        </a:xfrm>
                      </wpg:grpSpPr>
                      <pic:pic xmlns:pic="http://schemas.openxmlformats.org/drawingml/2006/picture">
                        <pic:nvPicPr>
                          <pic:cNvPr id="517124951" name="Picture 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5319458" name="Picture 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60" y="3048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EF993" id="Group 98" o:spid="_x0000_s1026" alt="&quot;&quot;" style="position:absolute;margin-left:0;margin-top:2.4pt;width:117.8pt;height:60.5pt;z-index:252033024;mso-position-horizontal:left;mso-position-horizontal-relative:margin" coordsize="14960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">
                <v:shape id="Picture 83" o:spid="_x0000_s1027" type="#_x0000_t75" alt="&quot;&quot;" style="position:absolute;width:7886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">
                  <v:imagedata r:id="rId117" o:title=""/>
                </v:shape>
                <v:shape id="Picture 97" o:spid="_x0000_s1028" type="#_x0000_t75" alt="&quot;&quot;" style="position:absolute;left:8229;top:304;width:6731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">
                  <v:imagedata r:id="rId135" o:title=""/>
                </v:shape>
                <w10:wrap anchorx="margin"/>
              </v:group>
            </w:pict>
          </mc:Fallback>
        </mc:AlternateContent>
      </w:r>
      <w:r w:rsidR="006D6933">
        <w:t xml:space="preserve">Health New Zealand should </w:t>
      </w:r>
      <w:r w:rsidR="00515BAD">
        <w:t xml:space="preserve">also </w:t>
      </w:r>
      <w:r w:rsidR="006D6933">
        <w:t>work on</w:t>
      </w:r>
      <w:r w:rsidR="00117661">
        <w:t xml:space="preserve"> making</w:t>
      </w:r>
      <w:r w:rsidR="005B7DF8">
        <w:rPr>
          <w:noProof/>
        </w:rPr>
        <w:drawing>
          <wp:anchor distT="0" distB="0" distL="114300" distR="114300" simplePos="0" relativeHeight="252035072" behindDoc="0" locked="0" layoutInCell="1" allowOverlap="1" wp14:anchorId="07F41977" wp14:editId="7EE79BB6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980661" cy="980661"/>
            <wp:effectExtent l="0" t="0" r="0" b="0"/>
            <wp:wrapNone/>
            <wp:docPr id="775904842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9021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61" cy="9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3D7">
        <w:t xml:space="preserve"> </w:t>
      </w:r>
      <w:r w:rsidR="00DB2215">
        <w:t>sure everyone in Aotearoa New Zealand can call a crisis phone line:</w:t>
      </w:r>
    </w:p>
    <w:p w14:paraId="1E602DC5" w14:textId="6FAD75FC" w:rsidR="0049015E" w:rsidRDefault="00B97689" w:rsidP="001A53D7">
      <w:pPr>
        <w:pStyle w:val="Listtoplevel"/>
      </w:pPr>
      <w:r>
        <w:drawing>
          <wp:anchor distT="0" distB="0" distL="114300" distR="114300" simplePos="0" relativeHeight="252036096" behindDoc="0" locked="0" layoutInCell="1" allowOverlap="1" wp14:anchorId="19DF56AE" wp14:editId="6C9445DF">
            <wp:simplePos x="0" y="0"/>
            <wp:positionH relativeFrom="margin">
              <wp:align>left</wp:align>
            </wp:positionH>
            <wp:positionV relativeFrom="paragraph">
              <wp:posOffset>178204</wp:posOffset>
            </wp:positionV>
            <wp:extent cx="887730" cy="887730"/>
            <wp:effectExtent l="0" t="0" r="7620" b="7620"/>
            <wp:wrapNone/>
            <wp:docPr id="834029279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8510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15E">
        <w:t xml:space="preserve">all day </w:t>
      </w:r>
    </w:p>
    <w:p w14:paraId="18967055" w14:textId="4416D9D3" w:rsidR="0049015E" w:rsidRDefault="0049015E" w:rsidP="001A53D7">
      <w:pPr>
        <w:pStyle w:val="Listtoplevel"/>
      </w:pPr>
      <w:r>
        <w:t>every day</w:t>
      </w:r>
      <w:r w:rsidR="001A53D7">
        <w:t>.</w:t>
      </w:r>
    </w:p>
    <w:p w14:paraId="4F92E891" w14:textId="77777777" w:rsidR="001A53D7" w:rsidRDefault="001A53D7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1EE8502" w14:textId="2C130514" w:rsidR="0049015E" w:rsidRDefault="001A53D7" w:rsidP="001A53D7">
      <w:r>
        <w:lastRenderedPageBreak/>
        <w:t xml:space="preserve">By 30 June 2026 Health </w:t>
      </w:r>
      <w:r>
        <w:br/>
        <w:t xml:space="preserve">New Zealand </w:t>
      </w:r>
      <w:r w:rsidR="00B97689">
        <w:rPr>
          <w:noProof/>
        </w:rPr>
        <w:drawing>
          <wp:anchor distT="0" distB="0" distL="114300" distR="114300" simplePos="0" relativeHeight="252041216" behindDoc="0" locked="0" layoutInCell="1" allowOverlap="1" wp14:anchorId="3CE39546" wp14:editId="7BEDD229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1620000" cy="1155600"/>
            <wp:effectExtent l="0" t="0" r="5715" b="635"/>
            <wp:wrapNone/>
            <wp:docPr id="119843788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2402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should make </w:t>
      </w:r>
      <w:r w:rsidR="0049015E">
        <w:t xml:space="preserve">it easy for people to move from crisis services to primary </w:t>
      </w:r>
      <w:r w:rsidR="00092409">
        <w:t xml:space="preserve">care </w:t>
      </w:r>
      <w:r>
        <w:t>like</w:t>
      </w:r>
      <w:r w:rsidR="00092409">
        <w:t>:</w:t>
      </w:r>
    </w:p>
    <w:p w14:paraId="7CEC4790" w14:textId="04F406B6" w:rsidR="00092409" w:rsidRDefault="001A53D7" w:rsidP="00092409">
      <w:pPr>
        <w:pStyle w:val="Listsecondlevel"/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14480C99" wp14:editId="256D8CE1">
            <wp:simplePos x="0" y="0"/>
            <wp:positionH relativeFrom="margin">
              <wp:posOffset>0</wp:posOffset>
            </wp:positionH>
            <wp:positionV relativeFrom="paragraph">
              <wp:posOffset>482600</wp:posOffset>
            </wp:positionV>
            <wp:extent cx="1619885" cy="1619885"/>
            <wp:effectExtent l="0" t="0" r="5715" b="0"/>
            <wp:wrapNone/>
            <wp:docPr id="1996247030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47030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09">
        <w:t xml:space="preserve">doctors </w:t>
      </w:r>
    </w:p>
    <w:p w14:paraId="050A1365" w14:textId="12EC0E7A" w:rsidR="00092409" w:rsidRDefault="00092409" w:rsidP="00092409">
      <w:pPr>
        <w:pStyle w:val="Listparagraph2"/>
        <w:rPr>
          <w:lang w:eastAsia="en-US"/>
        </w:rPr>
      </w:pPr>
      <w:r>
        <w:rPr>
          <w:lang w:eastAsia="en-US"/>
        </w:rPr>
        <w:t xml:space="preserve">nurses </w:t>
      </w:r>
    </w:p>
    <w:p w14:paraId="413A1F16" w14:textId="6DC2B023" w:rsidR="00092409" w:rsidRPr="00092409" w:rsidRDefault="00092409" w:rsidP="00092409">
      <w:pPr>
        <w:pStyle w:val="Listparagraph2"/>
        <w:rPr>
          <w:lang w:eastAsia="en-US"/>
        </w:rPr>
      </w:pPr>
      <w:r>
        <w:rPr>
          <w:lang w:eastAsia="en-US"/>
        </w:rPr>
        <w:t xml:space="preserve">community mental health and addiction workers. </w:t>
      </w:r>
    </w:p>
    <w:p w14:paraId="69571123" w14:textId="77777777" w:rsidR="006D6933" w:rsidRDefault="006D6933" w:rsidP="006D6933"/>
    <w:p w14:paraId="4FD1805B" w14:textId="77777777" w:rsidR="006D6933" w:rsidRDefault="006D6933" w:rsidP="006D6933"/>
    <w:p w14:paraId="4CAA9F74" w14:textId="77777777" w:rsidR="00F4522A" w:rsidRDefault="00F4522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A420912" w14:textId="61531DC9" w:rsidR="006D6933" w:rsidRPr="001601B5" w:rsidRDefault="00787D25" w:rsidP="00787D25">
      <w:pPr>
        <w:pStyle w:val="Heading1"/>
      </w:pPr>
      <w:bookmarkStart w:id="11" w:name="_What_happens_next"/>
      <w:bookmarkEnd w:id="11"/>
      <w:r>
        <w:lastRenderedPageBreak/>
        <w:t xml:space="preserve">What happens next </w:t>
      </w:r>
    </w:p>
    <w:p w14:paraId="01788360" w14:textId="4A4A9944" w:rsidR="005D647E" w:rsidRDefault="005D647E" w:rsidP="00787D25"/>
    <w:p w14:paraId="5CE2FCB3" w14:textId="6048701C" w:rsidR="00787D25" w:rsidRPr="00B06A66" w:rsidRDefault="006F6190" w:rsidP="00787D25">
      <w:r>
        <w:rPr>
          <w:noProof/>
        </w:rPr>
        <w:drawing>
          <wp:anchor distT="0" distB="0" distL="114300" distR="114300" simplePos="0" relativeHeight="252043264" behindDoc="0" locked="0" layoutInCell="1" allowOverlap="1" wp14:anchorId="43D1F7CD" wp14:editId="389914F4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1691640" cy="758312"/>
            <wp:effectExtent l="0" t="0" r="3810" b="3810"/>
            <wp:wrapNone/>
            <wp:docPr id="1081065848" name="Picture 1081065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43149" name="Picture 656943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75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CAA06" w14:textId="312E38DB" w:rsidR="00B06A66" w:rsidRDefault="00787D25" w:rsidP="008E1E8F">
      <w:pPr>
        <w:rPr>
          <w:noProof/>
        </w:rPr>
      </w:pPr>
      <w:r>
        <w:rPr>
          <w:noProof/>
        </w:rPr>
        <w:t xml:space="preserve">The full report is availabe online at the Te Hiringa Mahara </w:t>
      </w:r>
      <w:r w:rsidR="00262E0A" w:rsidRPr="00D907C5">
        <w:rPr>
          <w:b/>
          <w:bCs/>
          <w:noProof/>
        </w:rPr>
        <w:t>website</w:t>
      </w:r>
      <w:r w:rsidR="00262E0A">
        <w:rPr>
          <w:noProof/>
        </w:rPr>
        <w:t xml:space="preserve"> </w:t>
      </w:r>
      <w:r>
        <w:rPr>
          <w:noProof/>
        </w:rPr>
        <w:t>here:</w:t>
      </w:r>
    </w:p>
    <w:p w14:paraId="19ECBDD2" w14:textId="05114F8B" w:rsidR="00787D25" w:rsidRDefault="006F6190" w:rsidP="008E1E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4CCD16FF" wp14:editId="70FBE287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1097280" cy="1097280"/>
            <wp:effectExtent l="0" t="0" r="0" b="0"/>
            <wp:wrapNone/>
            <wp:docPr id="1423358027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58027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2" w:name="OLE_LINK1"/>
    <w:p w14:paraId="31682DB1" w14:textId="71A76ABF" w:rsidR="00787D25" w:rsidRPr="00787D25" w:rsidRDefault="00787D25" w:rsidP="008E1E8F">
      <w:pPr>
        <w:rPr>
          <w:b/>
          <w:bCs/>
          <w:color w:val="000000" w:themeColor="text1"/>
        </w:rPr>
      </w:pPr>
      <w:r>
        <w:fldChar w:fldCharType="begin"/>
      </w:r>
      <w:r>
        <w:instrText>HYPERLINK "https://tinyurl.com/ps4enkhy" \h</w:instrText>
      </w:r>
      <w:r>
        <w:fldChar w:fldCharType="separate"/>
      </w:r>
      <w:r w:rsidRPr="00787D25">
        <w:rPr>
          <w:rStyle w:val="Hyperlink"/>
          <w:rFonts w:eastAsia="Arial" w:cs="Arial"/>
          <w:b/>
          <w:bCs/>
          <w:color w:val="000000" w:themeColor="text1"/>
          <w:u w:val="none"/>
          <w:lang w:eastAsia="en-NZ"/>
        </w:rPr>
        <w:t>tinyurl.com/ps4enkhy</w:t>
      </w:r>
      <w:r>
        <w:fldChar w:fldCharType="end"/>
      </w:r>
    </w:p>
    <w:bookmarkEnd w:id="12"/>
    <w:p w14:paraId="792431B9" w14:textId="77777777" w:rsidR="00787D25" w:rsidRDefault="00787D25" w:rsidP="008E1E8F"/>
    <w:p w14:paraId="07607A4A" w14:textId="6973299F" w:rsidR="00787D25" w:rsidRDefault="00787D25" w:rsidP="008E1E8F"/>
    <w:p w14:paraId="344978E2" w14:textId="60A8EEF8" w:rsidR="00262E0A" w:rsidRDefault="00FA13C3" w:rsidP="008E1E8F">
      <w:r>
        <w:rPr>
          <w:noProof/>
        </w:rPr>
        <w:drawing>
          <wp:anchor distT="0" distB="0" distL="114300" distR="114300" simplePos="0" relativeHeight="252149760" behindDoc="0" locked="0" layoutInCell="1" allowOverlap="1" wp14:anchorId="3BD01D48" wp14:editId="3A00267A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022903" cy="1310640"/>
            <wp:effectExtent l="0" t="0" r="6350" b="0"/>
            <wp:wrapNone/>
            <wp:docPr id="16114935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65800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03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full </w:t>
      </w:r>
      <w:r w:rsidR="00262E0A">
        <w:t xml:space="preserve">report is </w:t>
      </w:r>
      <w:r w:rsidR="00262E0A">
        <w:rPr>
          <w:b/>
          <w:bCs/>
        </w:rPr>
        <w:t xml:space="preserve">not </w:t>
      </w:r>
      <w:r w:rsidR="00262E0A">
        <w:t xml:space="preserve">in Easy Read. </w:t>
      </w:r>
    </w:p>
    <w:p w14:paraId="6C2F7F0C" w14:textId="6647606B" w:rsidR="00262E0A" w:rsidRDefault="00262E0A" w:rsidP="008E1E8F"/>
    <w:p w14:paraId="5FF8B12F" w14:textId="246B82F6" w:rsidR="00262E0A" w:rsidRDefault="00262E0A" w:rsidP="008E1E8F"/>
    <w:p w14:paraId="6DC0BB2C" w14:textId="1F81B81C" w:rsidR="00262E0A" w:rsidRDefault="00262E0A" w:rsidP="008E1E8F">
      <w:r>
        <w:t>We will share this report with:</w:t>
      </w:r>
    </w:p>
    <w:p w14:paraId="012519F3" w14:textId="27EFC98E" w:rsidR="00262E0A" w:rsidRDefault="00D10860" w:rsidP="00E02997">
      <w:pPr>
        <w:pStyle w:val="Listtoplevel"/>
      </w:pPr>
      <w:r>
        <w:drawing>
          <wp:anchor distT="0" distB="0" distL="114300" distR="114300" simplePos="0" relativeHeight="252047360" behindDoc="0" locked="0" layoutInCell="1" allowOverlap="1" wp14:anchorId="372BE624" wp14:editId="5E4AA875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1391478" cy="1036207"/>
            <wp:effectExtent l="0" t="0" r="0" b="0"/>
            <wp:wrapNone/>
            <wp:docPr id="494682676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35657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8" cy="10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E0A">
        <w:t xml:space="preserve"> government agencies such as:</w:t>
      </w:r>
    </w:p>
    <w:p w14:paraId="64C7B5CF" w14:textId="5307E74A" w:rsidR="00262E0A" w:rsidRDefault="00D10860" w:rsidP="00AF2E93">
      <w:pPr>
        <w:pStyle w:val="Listsecondlevel"/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31B2AC5D" wp14:editId="05C00790">
            <wp:simplePos x="0" y="0"/>
            <wp:positionH relativeFrom="margin">
              <wp:align>left</wp:align>
            </wp:positionH>
            <wp:positionV relativeFrom="paragraph">
              <wp:posOffset>495935</wp:posOffset>
            </wp:positionV>
            <wp:extent cx="1770482" cy="837565"/>
            <wp:effectExtent l="0" t="0" r="0" b="635"/>
            <wp:wrapNone/>
            <wp:docPr id="1241943570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43570" name="Pictur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82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E0A">
        <w:t xml:space="preserve">Health New Zealand </w:t>
      </w:r>
    </w:p>
    <w:p w14:paraId="1C9AFA03" w14:textId="3E269F04" w:rsidR="00262E0A" w:rsidRDefault="00BE509C" w:rsidP="00AF2E93">
      <w:pPr>
        <w:pStyle w:val="Listsecondlevel"/>
      </w:pPr>
      <w:r>
        <w:t>t</w:t>
      </w:r>
      <w:r w:rsidR="00262E0A">
        <w:t xml:space="preserve">he Ministry of Health </w:t>
      </w:r>
    </w:p>
    <w:p w14:paraId="502B2E75" w14:textId="23A22BC0" w:rsidR="007E1EBC" w:rsidRDefault="007E1EBC" w:rsidP="007E1EBC">
      <w:pPr>
        <w:pStyle w:val="Listtoplevel"/>
      </w:pPr>
      <w:r>
        <w:t xml:space="preserve">the </w:t>
      </w:r>
      <w:r w:rsidRPr="00AF2E93">
        <w:rPr>
          <w:b/>
          <w:bCs/>
        </w:rPr>
        <w:t>Minister</w:t>
      </w:r>
      <w:r>
        <w:t xml:space="preserve"> for Mental Health </w:t>
      </w:r>
    </w:p>
    <w:p w14:paraId="5F25F034" w14:textId="2A3BB8BF" w:rsidR="00262E0A" w:rsidRDefault="00D10860" w:rsidP="007E1EBC">
      <w:pPr>
        <w:pStyle w:val="Listtoplevel"/>
      </w:pPr>
      <w:r>
        <w:drawing>
          <wp:anchor distT="0" distB="0" distL="114300" distR="114300" simplePos="0" relativeHeight="252049408" behindDoc="0" locked="0" layoutInCell="1" allowOverlap="1" wp14:anchorId="1CF6B0A8" wp14:editId="75D14996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1346865" cy="1097280"/>
            <wp:effectExtent l="0" t="0" r="5715" b="7620"/>
            <wp:wrapNone/>
            <wp:docPr id="1424142001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42001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6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E0A">
        <w:t xml:space="preserve">services </w:t>
      </w:r>
    </w:p>
    <w:p w14:paraId="5EB190AF" w14:textId="1F475E25" w:rsidR="007E1EBC" w:rsidRDefault="00262E0A" w:rsidP="007E1EBC">
      <w:pPr>
        <w:pStyle w:val="Listtoplevel"/>
      </w:pPr>
      <w:r w:rsidRPr="007E1EBC">
        <w:t xml:space="preserve">lived experience </w:t>
      </w:r>
      <w:r w:rsidRPr="004705DE">
        <w:t>networks</w:t>
      </w:r>
      <w:r>
        <w:t xml:space="preserve">. </w:t>
      </w:r>
      <w:r w:rsidR="007E1EBC">
        <w:br w:type="page"/>
      </w:r>
    </w:p>
    <w:p w14:paraId="417D8661" w14:textId="3514168B" w:rsidR="001A53D7" w:rsidRDefault="001A53D7" w:rsidP="001F19B4">
      <w:r>
        <w:rPr>
          <w:b/>
          <w:bCs/>
          <w:noProof/>
        </w:rPr>
        <w:lastRenderedPageBreak/>
        <w:drawing>
          <wp:anchor distT="0" distB="0" distL="114300" distR="114300" simplePos="0" relativeHeight="252127232" behindDoc="0" locked="0" layoutInCell="1" allowOverlap="1" wp14:anchorId="7E9E880F" wp14:editId="4002DDEA">
            <wp:simplePos x="0" y="0"/>
            <wp:positionH relativeFrom="margin">
              <wp:posOffset>0</wp:posOffset>
            </wp:positionH>
            <wp:positionV relativeFrom="paragraph">
              <wp:posOffset>118110</wp:posOffset>
            </wp:positionV>
            <wp:extent cx="1698625" cy="1059815"/>
            <wp:effectExtent l="0" t="0" r="3175" b="0"/>
            <wp:wrapNone/>
            <wp:docPr id="17145482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482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227476A0" wp14:editId="7DFA4418">
                <wp:simplePos x="0" y="0"/>
                <wp:positionH relativeFrom="margin">
                  <wp:posOffset>2057400</wp:posOffset>
                </wp:positionH>
                <wp:positionV relativeFrom="page">
                  <wp:posOffset>825500</wp:posOffset>
                </wp:positionV>
                <wp:extent cx="3671570" cy="3175000"/>
                <wp:effectExtent l="0" t="0" r="0" b="0"/>
                <wp:wrapNone/>
                <wp:docPr id="31780435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175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79F51" id="Rectangle 1" o:spid="_x0000_s1026" alt="&quot;&quot;" style="position:absolute;margin-left:162pt;margin-top:65pt;width:289.1pt;height:250pt;z-index:-2511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" fillcolor="#bdd6ee [1304]" stroked="f" strokeweight="1pt">
                <w10:wrap anchorx="margin" anchory="page"/>
              </v:rect>
            </w:pict>
          </mc:Fallback>
        </mc:AlternateContent>
      </w:r>
      <w:r w:rsidR="001F19B4">
        <w:t xml:space="preserve">A </w:t>
      </w:r>
      <w:r w:rsidR="001F19B4">
        <w:rPr>
          <w:b/>
          <w:bCs/>
        </w:rPr>
        <w:t xml:space="preserve">minister </w:t>
      </w:r>
      <w:r w:rsidR="001F19B4">
        <w:t>is someone who is</w:t>
      </w:r>
      <w:r>
        <w:t>:</w:t>
      </w:r>
    </w:p>
    <w:p w14:paraId="130F0206" w14:textId="744634EA" w:rsidR="001A53D7" w:rsidRDefault="001A53D7" w:rsidP="001A53D7">
      <w:pPr>
        <w:pStyle w:val="Listtoplevel"/>
      </w:pPr>
      <w:r>
        <w:t>part of the Government</w:t>
      </w:r>
    </w:p>
    <w:p w14:paraId="14EF90BE" w14:textId="72E78244" w:rsidR="001F19B4" w:rsidRDefault="001F19B4" w:rsidP="003B73E6">
      <w:pPr>
        <w:pStyle w:val="Listtoplevel"/>
        <w:ind w:left="4230" w:hanging="544"/>
      </w:pPr>
      <w:r>
        <w:t xml:space="preserve">in charge of something. </w:t>
      </w:r>
    </w:p>
    <w:p w14:paraId="4218CE9D" w14:textId="77777777" w:rsidR="001F19B4" w:rsidRDefault="001F19B4" w:rsidP="001F19B4"/>
    <w:p w14:paraId="42804037" w14:textId="77777777" w:rsidR="001F19B4" w:rsidRDefault="001F19B4" w:rsidP="001F19B4"/>
    <w:p w14:paraId="387CCD1C" w14:textId="37D2A137" w:rsidR="001F19B4" w:rsidRPr="00D05C99" w:rsidRDefault="001F19B4" w:rsidP="001F19B4">
      <w:pPr>
        <w:rPr>
          <w:b/>
          <w:bCs/>
        </w:rPr>
      </w:pPr>
      <w:r>
        <w:t xml:space="preserve">The Minister </w:t>
      </w:r>
      <w:r w:rsidR="00F13014">
        <w:t xml:space="preserve">for </w:t>
      </w:r>
      <w:r>
        <w:t xml:space="preserve">Mental Health in </w:t>
      </w:r>
      <w:r w:rsidR="00D05C99">
        <w:br/>
      </w:r>
      <w:r>
        <w:t xml:space="preserve">New Zealand is </w:t>
      </w:r>
      <w:r w:rsidR="00D05C99">
        <w:rPr>
          <w:b/>
          <w:bCs/>
        </w:rPr>
        <w:t>Matt Doocey.</w:t>
      </w:r>
    </w:p>
    <w:p w14:paraId="02F6687C" w14:textId="6689E905" w:rsidR="001F19B4" w:rsidRDefault="001F19B4" w:rsidP="001F19B4"/>
    <w:p w14:paraId="6F2EA4B5" w14:textId="508A931D" w:rsidR="001F19B4" w:rsidRDefault="00264DA6" w:rsidP="001F19B4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38BE66ED" wp14:editId="46EB8117">
                <wp:simplePos x="0" y="0"/>
                <wp:positionH relativeFrom="margin">
                  <wp:posOffset>2054860</wp:posOffset>
                </wp:positionH>
                <wp:positionV relativeFrom="page">
                  <wp:posOffset>4625068</wp:posOffset>
                </wp:positionV>
                <wp:extent cx="3671570" cy="1073150"/>
                <wp:effectExtent l="0" t="0" r="0" b="6350"/>
                <wp:wrapNone/>
                <wp:docPr id="7007384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073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FC66B" id="Rectangle 1" o:spid="_x0000_s1026" alt="&quot;&quot;" style="position:absolute;margin-left:161.8pt;margin-top:364.2pt;width:289.1pt;height:84.5pt;z-index:-25120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" fillcolor="#bdd6ee [1304]" stroked="f" strokeweight="1pt">
                <w10:wrap anchorx="margin" anchory="page"/>
              </v:rect>
            </w:pict>
          </mc:Fallback>
        </mc:AlternateContent>
      </w:r>
      <w:r w:rsidR="001A53D7">
        <w:rPr>
          <w:b/>
          <w:bCs/>
          <w:noProof/>
        </w:rPr>
        <w:drawing>
          <wp:anchor distT="0" distB="0" distL="114300" distR="114300" simplePos="0" relativeHeight="252126208" behindDoc="0" locked="0" layoutInCell="1" allowOverlap="1" wp14:anchorId="11B80338" wp14:editId="1619DF34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1620000" cy="1620000"/>
            <wp:effectExtent l="0" t="0" r="5715" b="5715"/>
            <wp:wrapNone/>
            <wp:docPr id="1489516018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16018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2F016" w14:textId="3FC59A8E" w:rsidR="001F19B4" w:rsidRPr="001F19B4" w:rsidRDefault="001F19B4" w:rsidP="001F19B4">
      <w:r>
        <w:rPr>
          <w:b/>
          <w:bCs/>
        </w:rPr>
        <w:t xml:space="preserve">Lived experience </w:t>
      </w:r>
      <w:r w:rsidR="004705DE">
        <w:t xml:space="preserve">means that a person has experience of a mental health condition. </w:t>
      </w:r>
    </w:p>
    <w:p w14:paraId="6314A0AA" w14:textId="34ECF721" w:rsidR="001F19B4" w:rsidRDefault="001F19B4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31A234A" w14:textId="3A4779B3" w:rsidR="00787D25" w:rsidRDefault="00FB00A4" w:rsidP="00C74305">
      <w:pPr>
        <w:pStyle w:val="Heading1"/>
      </w:pPr>
      <w:bookmarkStart w:id="13" w:name="_How_to_contact"/>
      <w:bookmarkEnd w:id="13"/>
      <w:r>
        <w:lastRenderedPageBreak/>
        <w:t>How to c</w:t>
      </w:r>
      <w:r w:rsidR="000C6893">
        <w:t xml:space="preserve">ontact us </w:t>
      </w:r>
    </w:p>
    <w:p w14:paraId="7817A3F7" w14:textId="77777777" w:rsidR="000C6893" w:rsidRDefault="000C6893" w:rsidP="00262E0A"/>
    <w:p w14:paraId="3FA8E321" w14:textId="164B21E2" w:rsidR="000C6893" w:rsidRDefault="000C6893" w:rsidP="00262E0A"/>
    <w:p w14:paraId="1C0DBB2A" w14:textId="5E39B9F4" w:rsidR="000C6893" w:rsidRDefault="00D10860" w:rsidP="00262E0A">
      <w:r>
        <w:rPr>
          <w:noProof/>
        </w:rPr>
        <w:drawing>
          <wp:anchor distT="0" distB="0" distL="114300" distR="114300" simplePos="0" relativeHeight="252050432" behindDoc="0" locked="0" layoutInCell="1" allowOverlap="1" wp14:anchorId="4129C7E7" wp14:editId="7900FCFE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1310640" cy="1852930"/>
            <wp:effectExtent l="0" t="0" r="3810" b="0"/>
            <wp:wrapNone/>
            <wp:docPr id="301555378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55378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893">
        <w:t>You can contact us:</w:t>
      </w:r>
    </w:p>
    <w:p w14:paraId="43AC0C60" w14:textId="207BCBDD" w:rsidR="000C6893" w:rsidRDefault="000C6893" w:rsidP="000C6893">
      <w:pPr>
        <w:pStyle w:val="Listtoplevel"/>
      </w:pPr>
      <w:r>
        <w:t xml:space="preserve">for more information about the report </w:t>
      </w:r>
    </w:p>
    <w:p w14:paraId="42FB6070" w14:textId="31A38A4D" w:rsidR="000C6893" w:rsidRDefault="000C6893" w:rsidP="000C6893">
      <w:pPr>
        <w:pStyle w:val="Listtoplevel"/>
      </w:pPr>
      <w:r>
        <w:t>with any questions about the report.</w:t>
      </w:r>
    </w:p>
    <w:p w14:paraId="024E8433" w14:textId="279D4A38" w:rsidR="000C6893" w:rsidRDefault="000C6893" w:rsidP="000C6893"/>
    <w:p w14:paraId="08E1512F" w14:textId="5B5F9FA9" w:rsidR="00B06A66" w:rsidRDefault="00D10860" w:rsidP="008E1E8F">
      <w:r>
        <w:rPr>
          <w:noProof/>
        </w:rPr>
        <w:drawing>
          <wp:anchor distT="0" distB="0" distL="114300" distR="114300" simplePos="0" relativeHeight="252051456" behindDoc="0" locked="0" layoutInCell="1" allowOverlap="1" wp14:anchorId="624DD1DF" wp14:editId="35F6A61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539240" cy="1539240"/>
            <wp:effectExtent l="0" t="0" r="3810" b="3810"/>
            <wp:wrapNone/>
            <wp:docPr id="117726399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6399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31465" w14:textId="3D9F58BF" w:rsidR="000C6893" w:rsidRDefault="000C6893" w:rsidP="000C6893">
      <w:r>
        <w:t xml:space="preserve">You can contact us by sending an </w:t>
      </w:r>
      <w:r>
        <w:rPr>
          <w:b/>
          <w:bCs/>
        </w:rPr>
        <w:t xml:space="preserve">email </w:t>
      </w:r>
      <w:r>
        <w:t>to:</w:t>
      </w:r>
    </w:p>
    <w:p w14:paraId="5DAAE564" w14:textId="77777777" w:rsidR="000C6893" w:rsidRDefault="000C6893" w:rsidP="000C6893"/>
    <w:p w14:paraId="21948410" w14:textId="6DE34D68" w:rsidR="000C6893" w:rsidRPr="001551A9" w:rsidRDefault="009E5526" w:rsidP="000C6893">
      <w:pPr>
        <w:rPr>
          <w:b/>
          <w:bCs/>
        </w:rPr>
      </w:pPr>
      <w:hyperlink r:id="rId143" w:history="1">
        <w:r w:rsidRPr="001551A9">
          <w:rPr>
            <w:rStyle w:val="Hyperlink"/>
            <w:b/>
            <w:bCs/>
            <w:color w:val="auto"/>
            <w:u w:val="none"/>
          </w:rPr>
          <w:t>kiaora@mhwc.govt.nz</w:t>
        </w:r>
      </w:hyperlink>
    </w:p>
    <w:p w14:paraId="0ABB1981" w14:textId="77777777" w:rsidR="000C6893" w:rsidRDefault="000C6893" w:rsidP="000C6893"/>
    <w:p w14:paraId="1F3BDD89" w14:textId="7EA9E7FB" w:rsidR="00090942" w:rsidRDefault="00552EE7">
      <w:pPr>
        <w:spacing w:line="240" w:lineRule="auto"/>
        <w:ind w:left="0"/>
        <w:rPr>
          <w:rFonts w:eastAsia="Times New Roman" w:cs="Arial"/>
          <w:sz w:val="28"/>
          <w:szCs w:val="28"/>
          <w:lang w:eastAsia="en-NZ"/>
        </w:rPr>
      </w:pPr>
      <w:r>
        <w:br w:type="page"/>
      </w:r>
      <w:bookmarkStart w:id="14" w:name="_Hlk53559738"/>
    </w:p>
    <w:bookmarkEnd w:id="14"/>
    <w:p w14:paraId="00C1F365" w14:textId="6315F632" w:rsidR="00316DBA" w:rsidRPr="00316DBA" w:rsidRDefault="00AE13C5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AE13C5">
        <w:rPr>
          <w:rFonts w:eastAsia="Times New Roman" w:cs="Arial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77376" behindDoc="0" locked="0" layoutInCell="1" allowOverlap="1" wp14:anchorId="14CAF5AD" wp14:editId="6889105D">
            <wp:simplePos x="0" y="0"/>
            <wp:positionH relativeFrom="margin">
              <wp:align>left</wp:align>
            </wp:positionH>
            <wp:positionV relativeFrom="paragraph">
              <wp:posOffset>8741</wp:posOffset>
            </wp:positionV>
            <wp:extent cx="1407459" cy="630922"/>
            <wp:effectExtent l="0" t="0" r="2540" b="0"/>
            <wp:wrapNone/>
            <wp:docPr id="732924390" name="Picture 732924390" descr="A blue logo with text, Te Hiringa Mahara, Mental Health and Wellbeing Commission.&#10;A tohu, or Māori symbol, is on the left of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24390" name="Picture 732924390" descr="A blue logo with text, Te Hiringa Mahara, Mental Health and Wellbeing Commission.&#10;A tohu, or Māori symbol, is on the left of the text.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03" cy="63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45DF4FF0" wp14:editId="0C7B9F31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667DA" id="Rectangle: Rounded Corners 24" o:spid="_x0000_s1026" alt="&quot;&quot;" style="position:absolute;margin-left:-27pt;margin-top:-21pt;width:490.9pt;height:660.7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AE13C5">
        <w:rPr>
          <w:rFonts w:eastAsia="Times New Roman" w:cs="Arial"/>
          <w:sz w:val="28"/>
          <w:szCs w:val="28"/>
          <w:lang w:eastAsia="en-NZ"/>
        </w:rPr>
        <w:t>Te Hiringa Mahara – Mental Health and Wellbeing</w:t>
      </w:r>
      <w:r w:rsidR="00F30E9C">
        <w:rPr>
          <w:rFonts w:eastAsia="Times New Roman" w:cs="Arial"/>
          <w:sz w:val="28"/>
          <w:szCs w:val="28"/>
          <w:lang w:eastAsia="en-NZ"/>
        </w:rPr>
        <w:t xml:space="preserve"> </w:t>
      </w:r>
      <w:r w:rsidRPr="00AE13C5">
        <w:rPr>
          <w:rFonts w:eastAsia="Times New Roman" w:cs="Arial"/>
          <w:sz w:val="28"/>
          <w:szCs w:val="28"/>
          <w:lang w:eastAsia="en-NZ"/>
        </w:rPr>
        <w:t>Commission.</w:t>
      </w:r>
    </w:p>
    <w:p w14:paraId="2BA309D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8BD2DA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7A02B110" wp14:editId="7095ADB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C8D8658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0D2F5942" wp14:editId="5ED7B070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7CD4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53ADCD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8224" behindDoc="0" locked="0" layoutInCell="1" allowOverlap="1" wp14:anchorId="0622A756" wp14:editId="53B41EAE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7A30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077581AF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1FCD703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41546934" wp14:editId="49DDEBD3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1BD17006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CC3592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3344" behindDoc="1" locked="0" layoutInCell="1" allowOverlap="1" wp14:anchorId="74A0EA0D" wp14:editId="39353924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7D4088E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FD2092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7B5C5DB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03742E3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7440" behindDoc="0" locked="0" layoutInCell="1" allowOverlap="1" wp14:anchorId="1D8FAF3E" wp14:editId="1053184B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B1E9F2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5392" behindDoc="0" locked="0" layoutInCell="1" allowOverlap="1" wp14:anchorId="12D546C0" wp14:editId="61ACDE02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D19A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75CE345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187A73C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C276D94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FA3BD3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19E8061D" wp14:editId="3FCDE332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079F3AA8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299F7A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7BF8DF9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3AB67967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55C3D23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7E420B">
      <w:footerReference w:type="even" r:id="rId153"/>
      <w:footerReference w:type="default" r:id="rId154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005E85"/>
        <w:left w:val="single" w:sz="24" w:space="24" w:color="005E85"/>
        <w:bottom w:val="single" w:sz="24" w:space="24" w:color="005E85"/>
        <w:right w:val="single" w:sz="24" w:space="24" w:color="005E85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C1544" w14:textId="77777777" w:rsidR="00084BDF" w:rsidRDefault="00084BDF">
      <w:pPr>
        <w:spacing w:line="240" w:lineRule="auto"/>
      </w:pPr>
      <w:r>
        <w:separator/>
      </w:r>
    </w:p>
  </w:endnote>
  <w:endnote w:type="continuationSeparator" w:id="0">
    <w:p w14:paraId="0204564D" w14:textId="77777777" w:rsidR="00084BDF" w:rsidRDefault="00084B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929BE9" w14:textId="77777777" w:rsidR="00E757C5" w:rsidRDefault="00BC7E04" w:rsidP="00E0299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77411E9" w14:textId="77777777" w:rsidR="00E757C5" w:rsidRDefault="00E757C5" w:rsidP="00E0299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17B587" w14:textId="77777777" w:rsidR="00E757C5" w:rsidRPr="00AA03EC" w:rsidRDefault="00BC7E04" w:rsidP="00E02997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49BE8C3" w14:textId="77777777" w:rsidR="00E757C5" w:rsidRDefault="00E757C5" w:rsidP="00E0299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F928E" w14:textId="77777777" w:rsidR="00084BDF" w:rsidRDefault="00084BDF">
      <w:pPr>
        <w:spacing w:line="240" w:lineRule="auto"/>
      </w:pPr>
      <w:r>
        <w:separator/>
      </w:r>
    </w:p>
  </w:footnote>
  <w:footnote w:type="continuationSeparator" w:id="0">
    <w:p w14:paraId="758EF819" w14:textId="77777777" w:rsidR="00084BDF" w:rsidRDefault="00084B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B17398"/>
    <w:multiLevelType w:val="multilevel"/>
    <w:tmpl w:val="A7AA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3"/>
  </w:num>
  <w:num w:numId="14" w16cid:durableId="56934359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BE40B2"/>
    <w:rsid w:val="00000C26"/>
    <w:rsid w:val="000013CC"/>
    <w:rsid w:val="000023CA"/>
    <w:rsid w:val="00002417"/>
    <w:rsid w:val="00005DB6"/>
    <w:rsid w:val="000064D2"/>
    <w:rsid w:val="0001197F"/>
    <w:rsid w:val="00014731"/>
    <w:rsid w:val="00017FD4"/>
    <w:rsid w:val="000227B4"/>
    <w:rsid w:val="00022F40"/>
    <w:rsid w:val="00023571"/>
    <w:rsid w:val="000270FF"/>
    <w:rsid w:val="0003092A"/>
    <w:rsid w:val="00036975"/>
    <w:rsid w:val="00042F25"/>
    <w:rsid w:val="0004557B"/>
    <w:rsid w:val="00045F26"/>
    <w:rsid w:val="00052D62"/>
    <w:rsid w:val="00056ECF"/>
    <w:rsid w:val="000629A8"/>
    <w:rsid w:val="00062DD9"/>
    <w:rsid w:val="00070F4B"/>
    <w:rsid w:val="00071768"/>
    <w:rsid w:val="00077A4D"/>
    <w:rsid w:val="000808F9"/>
    <w:rsid w:val="00081D99"/>
    <w:rsid w:val="000825EA"/>
    <w:rsid w:val="00084BDF"/>
    <w:rsid w:val="00085E05"/>
    <w:rsid w:val="0009079F"/>
    <w:rsid w:val="00090942"/>
    <w:rsid w:val="00092409"/>
    <w:rsid w:val="00095331"/>
    <w:rsid w:val="000A10E2"/>
    <w:rsid w:val="000A3751"/>
    <w:rsid w:val="000A3C46"/>
    <w:rsid w:val="000B1E09"/>
    <w:rsid w:val="000C0A5B"/>
    <w:rsid w:val="000C6893"/>
    <w:rsid w:val="000D2B45"/>
    <w:rsid w:val="000D3FC0"/>
    <w:rsid w:val="000D5819"/>
    <w:rsid w:val="000D7EA9"/>
    <w:rsid w:val="000F0D9C"/>
    <w:rsid w:val="000F3A23"/>
    <w:rsid w:val="000F3ACE"/>
    <w:rsid w:val="0010493A"/>
    <w:rsid w:val="00107135"/>
    <w:rsid w:val="0011170B"/>
    <w:rsid w:val="001135EB"/>
    <w:rsid w:val="001158A6"/>
    <w:rsid w:val="00116FBE"/>
    <w:rsid w:val="00117661"/>
    <w:rsid w:val="00122416"/>
    <w:rsid w:val="001227FA"/>
    <w:rsid w:val="0012313C"/>
    <w:rsid w:val="00124EA8"/>
    <w:rsid w:val="001253D5"/>
    <w:rsid w:val="00132173"/>
    <w:rsid w:val="0013276B"/>
    <w:rsid w:val="00134B06"/>
    <w:rsid w:val="00135EA9"/>
    <w:rsid w:val="00136D2D"/>
    <w:rsid w:val="00143C1A"/>
    <w:rsid w:val="0014470D"/>
    <w:rsid w:val="00145ADF"/>
    <w:rsid w:val="001472BB"/>
    <w:rsid w:val="00153101"/>
    <w:rsid w:val="001551A9"/>
    <w:rsid w:val="0015540D"/>
    <w:rsid w:val="00156422"/>
    <w:rsid w:val="001601B5"/>
    <w:rsid w:val="00174747"/>
    <w:rsid w:val="001747DF"/>
    <w:rsid w:val="001754F4"/>
    <w:rsid w:val="00177CDF"/>
    <w:rsid w:val="00177D26"/>
    <w:rsid w:val="00182B74"/>
    <w:rsid w:val="00182F63"/>
    <w:rsid w:val="001869DC"/>
    <w:rsid w:val="00197CB0"/>
    <w:rsid w:val="001A31FB"/>
    <w:rsid w:val="001A53D7"/>
    <w:rsid w:val="001A7908"/>
    <w:rsid w:val="001B0C4B"/>
    <w:rsid w:val="001B4DD5"/>
    <w:rsid w:val="001C27A0"/>
    <w:rsid w:val="001C4A57"/>
    <w:rsid w:val="001C6716"/>
    <w:rsid w:val="001D1253"/>
    <w:rsid w:val="001D223E"/>
    <w:rsid w:val="001D6711"/>
    <w:rsid w:val="001E3429"/>
    <w:rsid w:val="001E3C8F"/>
    <w:rsid w:val="001E6ADF"/>
    <w:rsid w:val="001F19B4"/>
    <w:rsid w:val="001F4E3E"/>
    <w:rsid w:val="00201791"/>
    <w:rsid w:val="00206FFF"/>
    <w:rsid w:val="00207994"/>
    <w:rsid w:val="002140F4"/>
    <w:rsid w:val="00214C95"/>
    <w:rsid w:val="002167B8"/>
    <w:rsid w:val="00226C0D"/>
    <w:rsid w:val="00226F54"/>
    <w:rsid w:val="002330CF"/>
    <w:rsid w:val="002409EC"/>
    <w:rsid w:val="002416AC"/>
    <w:rsid w:val="00242D15"/>
    <w:rsid w:val="002456C3"/>
    <w:rsid w:val="002511E8"/>
    <w:rsid w:val="00257D60"/>
    <w:rsid w:val="00257D84"/>
    <w:rsid w:val="00261BF8"/>
    <w:rsid w:val="002628A8"/>
    <w:rsid w:val="00262E0A"/>
    <w:rsid w:val="00264DA6"/>
    <w:rsid w:val="00264E7F"/>
    <w:rsid w:val="00266B9F"/>
    <w:rsid w:val="0027152E"/>
    <w:rsid w:val="002744C1"/>
    <w:rsid w:val="00281AAC"/>
    <w:rsid w:val="00282BEB"/>
    <w:rsid w:val="0028479F"/>
    <w:rsid w:val="00284D0D"/>
    <w:rsid w:val="002A257C"/>
    <w:rsid w:val="002A5742"/>
    <w:rsid w:val="002A64E6"/>
    <w:rsid w:val="002A752C"/>
    <w:rsid w:val="002A7FC0"/>
    <w:rsid w:val="002B3923"/>
    <w:rsid w:val="002B54F0"/>
    <w:rsid w:val="002C4475"/>
    <w:rsid w:val="002C71CA"/>
    <w:rsid w:val="002D15D1"/>
    <w:rsid w:val="002D3871"/>
    <w:rsid w:val="002D525C"/>
    <w:rsid w:val="002F3E56"/>
    <w:rsid w:val="003025F0"/>
    <w:rsid w:val="00313AB1"/>
    <w:rsid w:val="00314034"/>
    <w:rsid w:val="00315307"/>
    <w:rsid w:val="00316DBA"/>
    <w:rsid w:val="00320D5E"/>
    <w:rsid w:val="00323EB3"/>
    <w:rsid w:val="003261AF"/>
    <w:rsid w:val="003268D4"/>
    <w:rsid w:val="00334294"/>
    <w:rsid w:val="00337513"/>
    <w:rsid w:val="0034007B"/>
    <w:rsid w:val="00342123"/>
    <w:rsid w:val="00351629"/>
    <w:rsid w:val="0035376B"/>
    <w:rsid w:val="00353E43"/>
    <w:rsid w:val="003631C1"/>
    <w:rsid w:val="00367526"/>
    <w:rsid w:val="00371C85"/>
    <w:rsid w:val="00382C7B"/>
    <w:rsid w:val="003831EB"/>
    <w:rsid w:val="00383D6B"/>
    <w:rsid w:val="003878B4"/>
    <w:rsid w:val="00396DB1"/>
    <w:rsid w:val="003A1BA9"/>
    <w:rsid w:val="003B73E6"/>
    <w:rsid w:val="003C45EB"/>
    <w:rsid w:val="003C567B"/>
    <w:rsid w:val="003C593B"/>
    <w:rsid w:val="003C771D"/>
    <w:rsid w:val="003D0795"/>
    <w:rsid w:val="003D1AE8"/>
    <w:rsid w:val="003D1F21"/>
    <w:rsid w:val="003D32F8"/>
    <w:rsid w:val="003D5268"/>
    <w:rsid w:val="003D631D"/>
    <w:rsid w:val="003E42D6"/>
    <w:rsid w:val="003E5C27"/>
    <w:rsid w:val="003E633B"/>
    <w:rsid w:val="003F07F7"/>
    <w:rsid w:val="003F23CE"/>
    <w:rsid w:val="003F5628"/>
    <w:rsid w:val="003F5F6E"/>
    <w:rsid w:val="004002D2"/>
    <w:rsid w:val="00404D89"/>
    <w:rsid w:val="00407E10"/>
    <w:rsid w:val="00410E26"/>
    <w:rsid w:val="00414158"/>
    <w:rsid w:val="004145A9"/>
    <w:rsid w:val="00423E99"/>
    <w:rsid w:val="00426BE4"/>
    <w:rsid w:val="00433B6D"/>
    <w:rsid w:val="004341B3"/>
    <w:rsid w:val="00436E16"/>
    <w:rsid w:val="004535B5"/>
    <w:rsid w:val="004556A4"/>
    <w:rsid w:val="004567B0"/>
    <w:rsid w:val="0046493A"/>
    <w:rsid w:val="004705DE"/>
    <w:rsid w:val="004761B5"/>
    <w:rsid w:val="004875AE"/>
    <w:rsid w:val="0049015E"/>
    <w:rsid w:val="0049228B"/>
    <w:rsid w:val="00497E64"/>
    <w:rsid w:val="004A378A"/>
    <w:rsid w:val="004B4580"/>
    <w:rsid w:val="004D721F"/>
    <w:rsid w:val="004E209A"/>
    <w:rsid w:val="004E41DC"/>
    <w:rsid w:val="004F56C0"/>
    <w:rsid w:val="004F784A"/>
    <w:rsid w:val="00503AD5"/>
    <w:rsid w:val="00504E97"/>
    <w:rsid w:val="00510007"/>
    <w:rsid w:val="005119D6"/>
    <w:rsid w:val="00515BAD"/>
    <w:rsid w:val="00522E5E"/>
    <w:rsid w:val="005326D8"/>
    <w:rsid w:val="005374DA"/>
    <w:rsid w:val="00547C1B"/>
    <w:rsid w:val="005512D1"/>
    <w:rsid w:val="00552EE7"/>
    <w:rsid w:val="005545C4"/>
    <w:rsid w:val="00560AF9"/>
    <w:rsid w:val="005668F5"/>
    <w:rsid w:val="00570380"/>
    <w:rsid w:val="005703D3"/>
    <w:rsid w:val="005766A1"/>
    <w:rsid w:val="00577D24"/>
    <w:rsid w:val="00580B50"/>
    <w:rsid w:val="00591DC0"/>
    <w:rsid w:val="005921AD"/>
    <w:rsid w:val="0059536A"/>
    <w:rsid w:val="005B174B"/>
    <w:rsid w:val="005B1951"/>
    <w:rsid w:val="005B1D6D"/>
    <w:rsid w:val="005B31C9"/>
    <w:rsid w:val="005B7703"/>
    <w:rsid w:val="005B7DF8"/>
    <w:rsid w:val="005D2D80"/>
    <w:rsid w:val="005D387E"/>
    <w:rsid w:val="005D647E"/>
    <w:rsid w:val="005D75BE"/>
    <w:rsid w:val="005E0A0C"/>
    <w:rsid w:val="005E1127"/>
    <w:rsid w:val="005F215B"/>
    <w:rsid w:val="005F4CC5"/>
    <w:rsid w:val="005F4CC9"/>
    <w:rsid w:val="005F7E3B"/>
    <w:rsid w:val="0060011B"/>
    <w:rsid w:val="00606D90"/>
    <w:rsid w:val="00610908"/>
    <w:rsid w:val="00621884"/>
    <w:rsid w:val="00624F06"/>
    <w:rsid w:val="00625EC6"/>
    <w:rsid w:val="0063035E"/>
    <w:rsid w:val="00637F02"/>
    <w:rsid w:val="00640552"/>
    <w:rsid w:val="00640E95"/>
    <w:rsid w:val="006453D7"/>
    <w:rsid w:val="0064667B"/>
    <w:rsid w:val="006520F7"/>
    <w:rsid w:val="00653826"/>
    <w:rsid w:val="00653D95"/>
    <w:rsid w:val="0065758D"/>
    <w:rsid w:val="00673149"/>
    <w:rsid w:val="006760A2"/>
    <w:rsid w:val="00677F4F"/>
    <w:rsid w:val="00680ED6"/>
    <w:rsid w:val="00681D01"/>
    <w:rsid w:val="00683296"/>
    <w:rsid w:val="006868E1"/>
    <w:rsid w:val="00687BC4"/>
    <w:rsid w:val="006922D7"/>
    <w:rsid w:val="00693380"/>
    <w:rsid w:val="00696F39"/>
    <w:rsid w:val="006973C1"/>
    <w:rsid w:val="006A59C1"/>
    <w:rsid w:val="006A7854"/>
    <w:rsid w:val="006B15C9"/>
    <w:rsid w:val="006B45FC"/>
    <w:rsid w:val="006B6CE2"/>
    <w:rsid w:val="006C41F3"/>
    <w:rsid w:val="006C432D"/>
    <w:rsid w:val="006C5C26"/>
    <w:rsid w:val="006D0016"/>
    <w:rsid w:val="006D12ED"/>
    <w:rsid w:val="006D30A7"/>
    <w:rsid w:val="006D6933"/>
    <w:rsid w:val="006E050D"/>
    <w:rsid w:val="006E27CC"/>
    <w:rsid w:val="006E4BA2"/>
    <w:rsid w:val="006E5FE1"/>
    <w:rsid w:val="006F231E"/>
    <w:rsid w:val="006F461D"/>
    <w:rsid w:val="006F6190"/>
    <w:rsid w:val="007012DC"/>
    <w:rsid w:val="00704E1B"/>
    <w:rsid w:val="00705671"/>
    <w:rsid w:val="00705CA3"/>
    <w:rsid w:val="0071080A"/>
    <w:rsid w:val="00714EF6"/>
    <w:rsid w:val="00723019"/>
    <w:rsid w:val="00724AB0"/>
    <w:rsid w:val="007259ED"/>
    <w:rsid w:val="00734C63"/>
    <w:rsid w:val="007353DF"/>
    <w:rsid w:val="00736E4E"/>
    <w:rsid w:val="00754741"/>
    <w:rsid w:val="00755649"/>
    <w:rsid w:val="00757D3D"/>
    <w:rsid w:val="00760077"/>
    <w:rsid w:val="00760DC8"/>
    <w:rsid w:val="00766EAD"/>
    <w:rsid w:val="007804DB"/>
    <w:rsid w:val="007829EC"/>
    <w:rsid w:val="00787D25"/>
    <w:rsid w:val="00795AC3"/>
    <w:rsid w:val="007963CA"/>
    <w:rsid w:val="007A71F3"/>
    <w:rsid w:val="007B05F3"/>
    <w:rsid w:val="007B15F3"/>
    <w:rsid w:val="007B2F23"/>
    <w:rsid w:val="007B6206"/>
    <w:rsid w:val="007C3E4A"/>
    <w:rsid w:val="007C5C96"/>
    <w:rsid w:val="007C7764"/>
    <w:rsid w:val="007D370F"/>
    <w:rsid w:val="007D578D"/>
    <w:rsid w:val="007D79EC"/>
    <w:rsid w:val="007E0366"/>
    <w:rsid w:val="007E0DD6"/>
    <w:rsid w:val="007E1EBC"/>
    <w:rsid w:val="007E2733"/>
    <w:rsid w:val="007E420B"/>
    <w:rsid w:val="007E7233"/>
    <w:rsid w:val="007F0754"/>
    <w:rsid w:val="008046B5"/>
    <w:rsid w:val="0080666C"/>
    <w:rsid w:val="00821CBA"/>
    <w:rsid w:val="00825538"/>
    <w:rsid w:val="0083122D"/>
    <w:rsid w:val="00832522"/>
    <w:rsid w:val="00835DEA"/>
    <w:rsid w:val="00840E1C"/>
    <w:rsid w:val="0084385C"/>
    <w:rsid w:val="00851197"/>
    <w:rsid w:val="00851509"/>
    <w:rsid w:val="008542F8"/>
    <w:rsid w:val="00855202"/>
    <w:rsid w:val="0085594C"/>
    <w:rsid w:val="00857190"/>
    <w:rsid w:val="00860834"/>
    <w:rsid w:val="00863D53"/>
    <w:rsid w:val="008641AD"/>
    <w:rsid w:val="00870D98"/>
    <w:rsid w:val="008723FD"/>
    <w:rsid w:val="0087369C"/>
    <w:rsid w:val="0087389A"/>
    <w:rsid w:val="00877750"/>
    <w:rsid w:val="008848CB"/>
    <w:rsid w:val="00887F23"/>
    <w:rsid w:val="008907B9"/>
    <w:rsid w:val="008938B8"/>
    <w:rsid w:val="008945CA"/>
    <w:rsid w:val="008A4696"/>
    <w:rsid w:val="008B2678"/>
    <w:rsid w:val="008B3217"/>
    <w:rsid w:val="008C4D7C"/>
    <w:rsid w:val="008D38E7"/>
    <w:rsid w:val="008D437D"/>
    <w:rsid w:val="008D49D2"/>
    <w:rsid w:val="008E1E8F"/>
    <w:rsid w:val="008E4DE0"/>
    <w:rsid w:val="008F0D57"/>
    <w:rsid w:val="008F3857"/>
    <w:rsid w:val="008F3B4C"/>
    <w:rsid w:val="008F65E4"/>
    <w:rsid w:val="00904227"/>
    <w:rsid w:val="00904620"/>
    <w:rsid w:val="00920323"/>
    <w:rsid w:val="00921D1E"/>
    <w:rsid w:val="009229E8"/>
    <w:rsid w:val="00931CD3"/>
    <w:rsid w:val="009323B9"/>
    <w:rsid w:val="009325D4"/>
    <w:rsid w:val="009411B0"/>
    <w:rsid w:val="0094516C"/>
    <w:rsid w:val="00946164"/>
    <w:rsid w:val="0094683E"/>
    <w:rsid w:val="009503D3"/>
    <w:rsid w:val="00952EA8"/>
    <w:rsid w:val="00956178"/>
    <w:rsid w:val="009678E2"/>
    <w:rsid w:val="0097372D"/>
    <w:rsid w:val="00974E0B"/>
    <w:rsid w:val="00981562"/>
    <w:rsid w:val="0098180B"/>
    <w:rsid w:val="009844AD"/>
    <w:rsid w:val="009869B5"/>
    <w:rsid w:val="00986DFE"/>
    <w:rsid w:val="00990F29"/>
    <w:rsid w:val="00991261"/>
    <w:rsid w:val="00997457"/>
    <w:rsid w:val="00997B27"/>
    <w:rsid w:val="009A6A79"/>
    <w:rsid w:val="009B1ECA"/>
    <w:rsid w:val="009B208E"/>
    <w:rsid w:val="009B523D"/>
    <w:rsid w:val="009C7D78"/>
    <w:rsid w:val="009D1CB7"/>
    <w:rsid w:val="009E16D4"/>
    <w:rsid w:val="009E178F"/>
    <w:rsid w:val="009E47A2"/>
    <w:rsid w:val="009E5526"/>
    <w:rsid w:val="009E7D80"/>
    <w:rsid w:val="009F2A73"/>
    <w:rsid w:val="00A12915"/>
    <w:rsid w:val="00A1608E"/>
    <w:rsid w:val="00A168A2"/>
    <w:rsid w:val="00A16CD6"/>
    <w:rsid w:val="00A17CAE"/>
    <w:rsid w:val="00A247F2"/>
    <w:rsid w:val="00A32C41"/>
    <w:rsid w:val="00A341A8"/>
    <w:rsid w:val="00A3793B"/>
    <w:rsid w:val="00A37E1D"/>
    <w:rsid w:val="00A510A4"/>
    <w:rsid w:val="00A52D3C"/>
    <w:rsid w:val="00A54316"/>
    <w:rsid w:val="00A60550"/>
    <w:rsid w:val="00A65986"/>
    <w:rsid w:val="00A67570"/>
    <w:rsid w:val="00A72DF3"/>
    <w:rsid w:val="00A8278C"/>
    <w:rsid w:val="00A833D2"/>
    <w:rsid w:val="00A96ADC"/>
    <w:rsid w:val="00AB6C9F"/>
    <w:rsid w:val="00AC6C72"/>
    <w:rsid w:val="00AD337B"/>
    <w:rsid w:val="00AE13C5"/>
    <w:rsid w:val="00AF26E3"/>
    <w:rsid w:val="00AF2E93"/>
    <w:rsid w:val="00AF42B5"/>
    <w:rsid w:val="00AF5EE5"/>
    <w:rsid w:val="00B00499"/>
    <w:rsid w:val="00B030D5"/>
    <w:rsid w:val="00B06A66"/>
    <w:rsid w:val="00B11FC4"/>
    <w:rsid w:val="00B12546"/>
    <w:rsid w:val="00B1280F"/>
    <w:rsid w:val="00B13B28"/>
    <w:rsid w:val="00B16314"/>
    <w:rsid w:val="00B16BA0"/>
    <w:rsid w:val="00B21792"/>
    <w:rsid w:val="00B234E5"/>
    <w:rsid w:val="00B322C8"/>
    <w:rsid w:val="00B368D2"/>
    <w:rsid w:val="00B45946"/>
    <w:rsid w:val="00B50102"/>
    <w:rsid w:val="00B50B0B"/>
    <w:rsid w:val="00B5236D"/>
    <w:rsid w:val="00B56F05"/>
    <w:rsid w:val="00B60FEC"/>
    <w:rsid w:val="00B622FA"/>
    <w:rsid w:val="00B63DB9"/>
    <w:rsid w:val="00B63FF9"/>
    <w:rsid w:val="00B75ED8"/>
    <w:rsid w:val="00B81A2E"/>
    <w:rsid w:val="00B86966"/>
    <w:rsid w:val="00B91A6F"/>
    <w:rsid w:val="00B97689"/>
    <w:rsid w:val="00BA547D"/>
    <w:rsid w:val="00BB3E47"/>
    <w:rsid w:val="00BB52CE"/>
    <w:rsid w:val="00BB7148"/>
    <w:rsid w:val="00BC168D"/>
    <w:rsid w:val="00BC31F2"/>
    <w:rsid w:val="00BC3A6E"/>
    <w:rsid w:val="00BC7E04"/>
    <w:rsid w:val="00BD34B6"/>
    <w:rsid w:val="00BD4667"/>
    <w:rsid w:val="00BD7311"/>
    <w:rsid w:val="00BD7A43"/>
    <w:rsid w:val="00BE1029"/>
    <w:rsid w:val="00BE40B2"/>
    <w:rsid w:val="00BE509C"/>
    <w:rsid w:val="00BF043E"/>
    <w:rsid w:val="00BF0CB5"/>
    <w:rsid w:val="00BF4440"/>
    <w:rsid w:val="00BF5DDC"/>
    <w:rsid w:val="00C039AB"/>
    <w:rsid w:val="00C0615C"/>
    <w:rsid w:val="00C0625A"/>
    <w:rsid w:val="00C200AE"/>
    <w:rsid w:val="00C208D2"/>
    <w:rsid w:val="00C214FE"/>
    <w:rsid w:val="00C2616B"/>
    <w:rsid w:val="00C26A03"/>
    <w:rsid w:val="00C46144"/>
    <w:rsid w:val="00C53E86"/>
    <w:rsid w:val="00C64F86"/>
    <w:rsid w:val="00C65A5E"/>
    <w:rsid w:val="00C71966"/>
    <w:rsid w:val="00C737BA"/>
    <w:rsid w:val="00C74305"/>
    <w:rsid w:val="00C807B4"/>
    <w:rsid w:val="00C816AB"/>
    <w:rsid w:val="00C86AB8"/>
    <w:rsid w:val="00CA7D89"/>
    <w:rsid w:val="00CB0224"/>
    <w:rsid w:val="00CB3AC4"/>
    <w:rsid w:val="00CB3F7F"/>
    <w:rsid w:val="00CC747F"/>
    <w:rsid w:val="00CD4554"/>
    <w:rsid w:val="00CE2F18"/>
    <w:rsid w:val="00CE36F6"/>
    <w:rsid w:val="00CE6162"/>
    <w:rsid w:val="00CF03B0"/>
    <w:rsid w:val="00CF3358"/>
    <w:rsid w:val="00D00056"/>
    <w:rsid w:val="00D00262"/>
    <w:rsid w:val="00D0124F"/>
    <w:rsid w:val="00D03C17"/>
    <w:rsid w:val="00D05C99"/>
    <w:rsid w:val="00D10860"/>
    <w:rsid w:val="00D216BB"/>
    <w:rsid w:val="00D26AC3"/>
    <w:rsid w:val="00D26EF1"/>
    <w:rsid w:val="00D40DBE"/>
    <w:rsid w:val="00D5057E"/>
    <w:rsid w:val="00D551B9"/>
    <w:rsid w:val="00D652D9"/>
    <w:rsid w:val="00D652DA"/>
    <w:rsid w:val="00D67451"/>
    <w:rsid w:val="00D71142"/>
    <w:rsid w:val="00D72529"/>
    <w:rsid w:val="00D72AE5"/>
    <w:rsid w:val="00D73099"/>
    <w:rsid w:val="00D76570"/>
    <w:rsid w:val="00D77FA2"/>
    <w:rsid w:val="00D809BE"/>
    <w:rsid w:val="00D80AB9"/>
    <w:rsid w:val="00D81C21"/>
    <w:rsid w:val="00D84190"/>
    <w:rsid w:val="00D852B6"/>
    <w:rsid w:val="00D85A82"/>
    <w:rsid w:val="00D907C5"/>
    <w:rsid w:val="00D95D45"/>
    <w:rsid w:val="00D97DDC"/>
    <w:rsid w:val="00DA60F0"/>
    <w:rsid w:val="00DA63E0"/>
    <w:rsid w:val="00DB0233"/>
    <w:rsid w:val="00DB036A"/>
    <w:rsid w:val="00DB2215"/>
    <w:rsid w:val="00DC16A0"/>
    <w:rsid w:val="00DC3DA6"/>
    <w:rsid w:val="00DC5D2A"/>
    <w:rsid w:val="00DD130B"/>
    <w:rsid w:val="00DD3A5C"/>
    <w:rsid w:val="00DD4292"/>
    <w:rsid w:val="00DE064A"/>
    <w:rsid w:val="00DF2E18"/>
    <w:rsid w:val="00E02997"/>
    <w:rsid w:val="00E02C06"/>
    <w:rsid w:val="00E0794F"/>
    <w:rsid w:val="00E14436"/>
    <w:rsid w:val="00E1558B"/>
    <w:rsid w:val="00E174F7"/>
    <w:rsid w:val="00E17BF8"/>
    <w:rsid w:val="00E218B9"/>
    <w:rsid w:val="00E25EA4"/>
    <w:rsid w:val="00E27985"/>
    <w:rsid w:val="00E301CA"/>
    <w:rsid w:val="00E33298"/>
    <w:rsid w:val="00E344C9"/>
    <w:rsid w:val="00E366AA"/>
    <w:rsid w:val="00E40F68"/>
    <w:rsid w:val="00E422EA"/>
    <w:rsid w:val="00E465E2"/>
    <w:rsid w:val="00E46FBC"/>
    <w:rsid w:val="00E56A37"/>
    <w:rsid w:val="00E61D68"/>
    <w:rsid w:val="00E62A72"/>
    <w:rsid w:val="00E65946"/>
    <w:rsid w:val="00E70E5A"/>
    <w:rsid w:val="00E70E61"/>
    <w:rsid w:val="00E73BEA"/>
    <w:rsid w:val="00E757C5"/>
    <w:rsid w:val="00E774CC"/>
    <w:rsid w:val="00E801CB"/>
    <w:rsid w:val="00E82BFB"/>
    <w:rsid w:val="00E863DF"/>
    <w:rsid w:val="00E9068A"/>
    <w:rsid w:val="00E92762"/>
    <w:rsid w:val="00E97B59"/>
    <w:rsid w:val="00E97E42"/>
    <w:rsid w:val="00EA4D35"/>
    <w:rsid w:val="00EA567F"/>
    <w:rsid w:val="00EA63AE"/>
    <w:rsid w:val="00EB5068"/>
    <w:rsid w:val="00EB6F33"/>
    <w:rsid w:val="00EC3905"/>
    <w:rsid w:val="00EC5804"/>
    <w:rsid w:val="00EC5F32"/>
    <w:rsid w:val="00ED2C4F"/>
    <w:rsid w:val="00ED378F"/>
    <w:rsid w:val="00ED6E26"/>
    <w:rsid w:val="00EE3338"/>
    <w:rsid w:val="00EE362C"/>
    <w:rsid w:val="00EF1A30"/>
    <w:rsid w:val="00EF4A04"/>
    <w:rsid w:val="00F13014"/>
    <w:rsid w:val="00F14AFF"/>
    <w:rsid w:val="00F20BCC"/>
    <w:rsid w:val="00F217B6"/>
    <w:rsid w:val="00F239C2"/>
    <w:rsid w:val="00F23BC3"/>
    <w:rsid w:val="00F277A7"/>
    <w:rsid w:val="00F30E9C"/>
    <w:rsid w:val="00F32DCE"/>
    <w:rsid w:val="00F4522A"/>
    <w:rsid w:val="00F5149D"/>
    <w:rsid w:val="00F53CCD"/>
    <w:rsid w:val="00F5528B"/>
    <w:rsid w:val="00F62545"/>
    <w:rsid w:val="00F73844"/>
    <w:rsid w:val="00F74554"/>
    <w:rsid w:val="00F87859"/>
    <w:rsid w:val="00F93006"/>
    <w:rsid w:val="00F96328"/>
    <w:rsid w:val="00FA010B"/>
    <w:rsid w:val="00FA125E"/>
    <w:rsid w:val="00FA13C3"/>
    <w:rsid w:val="00FB00A4"/>
    <w:rsid w:val="00FB54D1"/>
    <w:rsid w:val="00FB5B14"/>
    <w:rsid w:val="00FB6699"/>
    <w:rsid w:val="00FB6DB0"/>
    <w:rsid w:val="00FC1BD7"/>
    <w:rsid w:val="00FC3A3D"/>
    <w:rsid w:val="00FC4A62"/>
    <w:rsid w:val="00FC63B6"/>
    <w:rsid w:val="00FE60CF"/>
    <w:rsid w:val="00FF2BC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8C000"/>
  <w15:chartTrackingRefBased/>
  <w15:docId w15:val="{E428FD4F-686B-4237-9887-2CCD40294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7E420B"/>
    <w:pPr>
      <w:keepNext/>
      <w:keepLines/>
      <w:widowControl w:val="0"/>
      <w:pBdr>
        <w:top w:val="single" w:sz="18" w:space="10" w:color="005E85"/>
        <w:left w:val="single" w:sz="18" w:space="4" w:color="005E85"/>
        <w:bottom w:val="single" w:sz="18" w:space="0" w:color="005E85"/>
        <w:right w:val="single" w:sz="18" w:space="4" w:color="005E85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E420B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C68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322C8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0.png"/><Relationship Id="rId21" Type="http://schemas.openxmlformats.org/officeDocument/2006/relationships/hyperlink" Target="https://tinyurl.com/bdsa8yvx" TargetMode="External"/><Relationship Id="rId42" Type="http://schemas.openxmlformats.org/officeDocument/2006/relationships/image" Target="media/image34.png"/><Relationship Id="rId63" Type="http://schemas.openxmlformats.org/officeDocument/2006/relationships/image" Target="media/image54.png"/><Relationship Id="rId84" Type="http://schemas.openxmlformats.org/officeDocument/2006/relationships/image" Target="media/image71.jpeg"/><Relationship Id="rId138" Type="http://schemas.openxmlformats.org/officeDocument/2006/relationships/image" Target="media/image122.jpeg"/><Relationship Id="rId107" Type="http://schemas.openxmlformats.org/officeDocument/2006/relationships/image" Target="media/image95.jpe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3.png"/><Relationship Id="rId128" Type="http://schemas.openxmlformats.org/officeDocument/2006/relationships/image" Target="media/image112.png"/><Relationship Id="rId149" Type="http://schemas.openxmlformats.org/officeDocument/2006/relationships/image" Target="media/image132.jpe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5.jpeg"/><Relationship Id="rId69" Type="http://schemas.openxmlformats.org/officeDocument/2006/relationships/image" Target="media/image59.png"/><Relationship Id="rId113" Type="http://schemas.openxmlformats.org/officeDocument/2006/relationships/image" Target="media/image970.png"/><Relationship Id="rId118" Type="http://schemas.openxmlformats.org/officeDocument/2006/relationships/image" Target="media/image1020.png"/><Relationship Id="rId134" Type="http://schemas.openxmlformats.org/officeDocument/2006/relationships/image" Target="media/image118.png"/><Relationship Id="rId139" Type="http://schemas.openxmlformats.org/officeDocument/2006/relationships/image" Target="media/image123.jpeg"/><Relationship Id="rId80" Type="http://schemas.openxmlformats.org/officeDocument/2006/relationships/image" Target="media/image69.jpeg"/><Relationship Id="rId85" Type="http://schemas.openxmlformats.org/officeDocument/2006/relationships/image" Target="media/image73.jpeg"/><Relationship Id="rId150" Type="http://schemas.openxmlformats.org/officeDocument/2006/relationships/image" Target="media/image133.png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08.jpeg"/><Relationship Id="rId129" Type="http://schemas.openxmlformats.org/officeDocument/2006/relationships/image" Target="media/image113.png"/><Relationship Id="rId54" Type="http://schemas.openxmlformats.org/officeDocument/2006/relationships/image" Target="media/image46.png"/><Relationship Id="rId70" Type="http://schemas.openxmlformats.org/officeDocument/2006/relationships/image" Target="media/image60.png"/><Relationship Id="rId75" Type="http://schemas.openxmlformats.org/officeDocument/2006/relationships/image" Target="media/image64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40" Type="http://schemas.openxmlformats.org/officeDocument/2006/relationships/image" Target="media/image124.png"/><Relationship Id="rId145" Type="http://schemas.openxmlformats.org/officeDocument/2006/relationships/image" Target="media/image1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0.png"/><Relationship Id="rId119" Type="http://schemas.openxmlformats.org/officeDocument/2006/relationships/image" Target="media/image103.jpe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81" Type="http://schemas.openxmlformats.org/officeDocument/2006/relationships/image" Target="media/image70.png"/><Relationship Id="rId86" Type="http://schemas.openxmlformats.org/officeDocument/2006/relationships/image" Target="media/image74.jpeg"/><Relationship Id="rId130" Type="http://schemas.openxmlformats.org/officeDocument/2006/relationships/image" Target="media/image114.jpeg"/><Relationship Id="rId135" Type="http://schemas.openxmlformats.org/officeDocument/2006/relationships/image" Target="media/image119.png"/><Relationship Id="rId151" Type="http://schemas.openxmlformats.org/officeDocument/2006/relationships/image" Target="media/image134.jpeg"/><Relationship Id="rId156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97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5.jpe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4.jpeg"/><Relationship Id="rId125" Type="http://schemas.openxmlformats.org/officeDocument/2006/relationships/image" Target="media/image109.jpeg"/><Relationship Id="rId141" Type="http://schemas.openxmlformats.org/officeDocument/2006/relationships/image" Target="media/image125.png"/><Relationship Id="rId146" Type="http://schemas.openxmlformats.org/officeDocument/2006/relationships/image" Target="media/image129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1.png"/><Relationship Id="rId131" Type="http://schemas.openxmlformats.org/officeDocument/2006/relationships/image" Target="media/image115.jpeg"/><Relationship Id="rId136" Type="http://schemas.openxmlformats.org/officeDocument/2006/relationships/image" Target="media/image120.png"/><Relationship Id="rId61" Type="http://schemas.openxmlformats.org/officeDocument/2006/relationships/hyperlink" Target="https://tinyurl.com/yvaa8e8x" TargetMode="External"/><Relationship Id="rId82" Type="http://schemas.openxmlformats.org/officeDocument/2006/relationships/image" Target="media/image71.png"/><Relationship Id="rId152" Type="http://schemas.openxmlformats.org/officeDocument/2006/relationships/image" Target="media/image13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6.pn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0.png"/><Relationship Id="rId147" Type="http://schemas.openxmlformats.org/officeDocument/2006/relationships/image" Target="media/image130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59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40.png"/><Relationship Id="rId116" Type="http://schemas.openxmlformats.org/officeDocument/2006/relationships/image" Target="media/image102.png"/><Relationship Id="rId137" Type="http://schemas.openxmlformats.org/officeDocument/2006/relationships/image" Target="media/image12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3.jpeg"/><Relationship Id="rId83" Type="http://schemas.openxmlformats.org/officeDocument/2006/relationships/image" Target="media/image72.jpeg"/><Relationship Id="rId88" Type="http://schemas.openxmlformats.org/officeDocument/2006/relationships/image" Target="media/image76.jpeg"/><Relationship Id="rId111" Type="http://schemas.openxmlformats.org/officeDocument/2006/relationships/image" Target="media/image99.png"/><Relationship Id="rId132" Type="http://schemas.openxmlformats.org/officeDocument/2006/relationships/image" Target="media/image116.png"/><Relationship Id="rId153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4.jpeg"/><Relationship Id="rId127" Type="http://schemas.openxmlformats.org/officeDocument/2006/relationships/image" Target="media/image111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2.jpe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6.png"/><Relationship Id="rId143" Type="http://schemas.openxmlformats.org/officeDocument/2006/relationships/hyperlink" Target="mailto:kiaora@mhwc.govt.nz" TargetMode="External"/><Relationship Id="rId148" Type="http://schemas.openxmlformats.org/officeDocument/2006/relationships/image" Target="media/image1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58.png"/><Relationship Id="rId89" Type="http://schemas.openxmlformats.org/officeDocument/2006/relationships/image" Target="media/image77.jpeg"/><Relationship Id="rId112" Type="http://schemas.openxmlformats.org/officeDocument/2006/relationships/image" Target="media/image96.png"/><Relationship Id="rId133" Type="http://schemas.openxmlformats.org/officeDocument/2006/relationships/image" Target="media/image117.jpeg"/><Relationship Id="rId154" Type="http://schemas.openxmlformats.org/officeDocument/2006/relationships/footer" Target="footer2.xml"/><Relationship Id="rId16" Type="http://schemas.openxmlformats.org/officeDocument/2006/relationships/image" Target="media/image9.sv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68.jpeg"/><Relationship Id="rId102" Type="http://schemas.openxmlformats.org/officeDocument/2006/relationships/image" Target="media/image90.png"/><Relationship Id="rId123" Type="http://schemas.openxmlformats.org/officeDocument/2006/relationships/image" Target="media/image107.png"/><Relationship Id="rId144" Type="http://schemas.openxmlformats.org/officeDocument/2006/relationships/image" Target="media/image127.png"/><Relationship Id="rId90" Type="http://schemas.openxmlformats.org/officeDocument/2006/relationships/image" Target="media/image7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4E070-B71A-4B54-86F4-2966E2110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</Template>
  <TotalTime>27</TotalTime>
  <Pages>39</Pages>
  <Words>2103</Words>
  <Characters>10036</Characters>
  <Application>Microsoft Office Word</Application>
  <DocSecurity>0</DocSecurity>
  <Lines>772</Lines>
  <Paragraphs>357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Make it Easy</cp:lastModifiedBy>
  <cp:revision>4</cp:revision>
  <cp:lastPrinted>2025-11-02T21:32:00Z</cp:lastPrinted>
  <dcterms:created xsi:type="dcterms:W3CDTF">2025-11-02T21:32:00Z</dcterms:created>
  <dcterms:modified xsi:type="dcterms:W3CDTF">2025-11-02T21:58:00Z</dcterms:modified>
</cp:coreProperties>
</file>